
<file path=[Content_Types].xml><?xml version="1.0" encoding="utf-8"?>
<Types xmlns="http://schemas.openxmlformats.org/package/2006/content-types">
  <Default Extension="png" ContentType="image/png"/>
  <Default Extension="jfif" ContentType="image/jpe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cs="B Nazanin"/>
          <w:rtl/>
        </w:rPr>
        <w:id w:val="15404296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/>
          <w:color w:val="F3642C" w:themeColor="text2"/>
          <w:spacing w:val="5"/>
          <w:kern w:val="28"/>
          <w:sz w:val="96"/>
          <w:szCs w:val="56"/>
          <w14:ligatures w14:val="standardContextual"/>
          <w14:cntxtAlts/>
        </w:rPr>
      </w:sdtEndPr>
      <w:sdtContent>
        <w:p w:rsidR="00172D10" w:rsidRPr="000B217C" w:rsidRDefault="001C62C8" w:rsidP="00463D2E">
          <w:pPr>
            <w:bidi/>
            <w:rPr>
              <w:rFonts w:cs="B Nazanin"/>
            </w:rPr>
          </w:pPr>
          <w:r w:rsidRPr="000B217C">
            <w:rPr>
              <w:rFonts w:cs="B Nazanin"/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43EFDAEB" wp14:editId="63AE4DB3">
                    <wp:simplePos x="0" y="0"/>
                    <wp:positionH relativeFrom="column">
                      <wp:posOffset>3434938</wp:posOffset>
                    </wp:positionH>
                    <wp:positionV relativeFrom="paragraph">
                      <wp:posOffset>-2814452</wp:posOffset>
                    </wp:positionV>
                    <wp:extent cx="4363142" cy="4778829"/>
                    <wp:effectExtent l="0" t="0" r="0" b="3175"/>
                    <wp:wrapNone/>
                    <wp:docPr id="27" name="Group 27" descr="Hexagonal shapes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363142" cy="4778829"/>
                              <a:chOff x="0" y="0"/>
                              <a:chExt cx="4363142" cy="4778829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Graphic 13" descr="hexagon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1272" y="0"/>
                                <a:ext cx="3531870" cy="4088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Graphic 14" descr="hexagon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633" y="1080655"/>
                                <a:ext cx="277177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Graphic 15" descr="hexagon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6312"/>
                                <a:ext cx="1583055" cy="1832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Graphic 16" descr="hexagon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0062" y="2873829"/>
                                <a:ext cx="164782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27" o:spid="_x0000_s1026" alt="Hexagonal shapes" style="position:absolute;margin-left:270.45pt;margin-top:-221.6pt;width:343.55pt;height:376.3pt;z-index:251658240" coordsize="43631,47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13" o:spid="_x0000_s1027" type="#_x0000_t75" alt="hexagon 1" style="position:absolute;left:8312;width:35319;height:40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7edDDAAAA2wAAAA8AAABkcnMvZG93bnJldi54bWxET01rwkAQvRf8D8sIvRSz0UKp0VU0IGih&#10;FqMXb0N2TILZ2ZDdJum/7xYK3ubxPme5HkwtOmpdZVnBNIpBEOdWV1wouJx3k3cQziNrrC2Tgh9y&#10;sF6NnpaYaNvzibrMFyKEsEtQQel9k0jp8pIMusg2xIG72dagD7AtpG6xD+GmlrM4fpMGKw4NJTaU&#10;lpTfs2+jQL7IeXq8br/mn2l8+NjmujkWXqnn8bBZgPA0+If4373XYf4r/P0SDp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t50MMAAADbAAAADwAAAAAAAAAAAAAAAACf&#10;AgAAZHJzL2Rvd25yZXYueG1sUEsFBgAAAAAEAAQA9wAAAI8DAAAAAA==&#10;">
                      <v:imagedata r:id="rId17" o:title="hexagon 1"/>
                      <v:path arrowok="t"/>
                    </v:shape>
                    <v:shape id="Graphic 14" o:spid="_x0000_s1028" type="#_x0000_t75" alt="hexagon 2" style="position:absolute;left:3206;top:10806;width:27718;height:32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2tfrEAAAA2wAAAA8AAABkcnMvZG93bnJldi54bWxET0trwkAQvgv9D8sUetNNrdiaZhUpVfSk&#10;tVLobchOk9jsbMhuHv57VxC8zcf3nGTRm1K0VLvCsoLnUQSCOLW64EzB8Xs1fAPhPLLG0jIpOJOD&#10;xfxhkGCsbcdf1B58JkIIuxgV5N5XsZQuzcmgG9mKOHB/tjboA6wzqWvsQrgp5TiKptJgwaEhx4o+&#10;ckr/D41RcNq+rKef3Wz3u/7ZnJpmst91r5lST4/98h2Ep97fxTf3Rof5E7j+Eg6Q8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2tfrEAAAA2wAAAA8AAAAAAAAAAAAAAAAA&#10;nwIAAGRycy9kb3ducmV2LnhtbFBLBQYAAAAABAAEAPcAAACQAwAAAAA=&#10;">
                      <v:imagedata r:id="rId18" o:title="hexagon 2"/>
                      <v:path arrowok="t"/>
                    </v:shape>
                    <v:shape id="Graphic 15" o:spid="_x0000_s1029" type="#_x0000_t75" alt="hexagon 4" style="position:absolute;top:22563;width:15830;height:18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FoEXEAAAA2wAAAA8AAABkcnMvZG93bnJldi54bWxET0trwkAQvhf8D8sI3upGqVaiq6StBQ96&#10;8IHobcyOSTA7G7Krpv/eFYTe5uN7zmTWmFLcqHaFZQW9bgSCOLW64EzBbvv7PgLhPLLG0jIp+CMH&#10;s2nrbYKxtnde023jMxFC2MWoIPe+iqV0aU4GXddWxIE729qgD7DOpK7xHsJNKftRNJQGCw4NOVb0&#10;nVN62VyNgp9+b7kanJKvQ/JxWKznn/vrcbhXqtNukjEIT43/F7/cCx3mD+D5Szh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FoEXEAAAA2wAAAA8AAAAAAAAAAAAAAAAA&#10;nwIAAGRycy9kb3ducmV2LnhtbFBLBQYAAAAABAAEAPcAAACQAwAAAAA=&#10;">
                      <v:imagedata r:id="rId19" o:title="hexagon 4"/>
                      <v:path arrowok="t"/>
                    </v:shape>
                    <v:shape id="Graphic 16" o:spid="_x0000_s1030" type="#_x0000_t75" alt="hexagon 3" style="position:absolute;left:22800;top:28738;width:16478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6xjCAAAA2wAAAA8AAABkcnMvZG93bnJldi54bWxET01rwkAQvRf6H5YpeKubFhWJriIFQXqR&#10;2hb0NmbHJCY7G3ZHjf++Wyj0No/3OfNl71p1pRBrzwZehhko4sLbmksDX5/r5ymoKMgWW89k4E4R&#10;lovHhznm1t/4g647KVUK4ZijgUqky7WORUUO49B3xIk7+eBQEgyltgFvKdy1+jXLJtphzamhwo7e&#10;Kiqa3cUZuGzHjT7KaLqWzYG/m/d9OI/3xgye+tUMlFAv/+I/98am+RP4/SUdo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fusYwgAAANsAAAAPAAAAAAAAAAAAAAAAAJ8C&#10;AABkcnMvZG93bnJldi54bWxQSwUGAAAAAAQABAD3AAAAjgMAAAAA&#10;">
                      <v:imagedata r:id="rId20" o:title="hexagon 3"/>
                      <v:path arrowok="t"/>
                    </v:shape>
                  </v:group>
                </w:pict>
              </mc:Fallback>
            </mc:AlternateContent>
          </w:r>
        </w:p>
        <w:tbl>
          <w:tblPr>
            <w:tblStyle w:val="PlainTable4"/>
            <w:tblpPr w:leftFromText="180" w:rightFromText="180" w:vertAnchor="text" w:horzAnchor="margin" w:tblpXSpec="center" w:tblpY="3167"/>
            <w:tblW w:w="12256" w:type="dxa"/>
            <w:tblLook w:val="04A0" w:firstRow="1" w:lastRow="0" w:firstColumn="1" w:lastColumn="0" w:noHBand="0" w:noVBand="1"/>
          </w:tblPr>
          <w:tblGrid>
            <w:gridCol w:w="12256"/>
          </w:tblGrid>
          <w:tr w:rsidR="002A2E02" w:rsidRPr="000B217C" w:rsidTr="005D120C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165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</w:tcPr>
              <w:p w:rsidR="002A2E02" w:rsidRPr="000B217C" w:rsidRDefault="005D120C" w:rsidP="00463D2E">
                <w:pPr>
                  <w:bidi/>
                  <w:jc w:val="center"/>
                  <w:rPr>
                    <w:rFonts w:asciiTheme="majorHAnsi" w:eastAsiaTheme="majorEastAsia" w:hAnsiTheme="majorHAnsi" w:cs="B Nazanin"/>
                    <w:color w:val="F3642C" w:themeColor="text2"/>
                    <w:spacing w:val="5"/>
                    <w:kern w:val="28"/>
                    <w:sz w:val="96"/>
                    <w:szCs w:val="56"/>
                    <w14:ligatures w14:val="standardContextual"/>
                    <w14:cntxtAlts/>
                  </w:rPr>
                </w:pPr>
                <w:r w:rsidRPr="000B217C">
                  <w:rPr>
                    <w:rFonts w:cs="B Nazanin"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0" locked="0" layoutInCell="1" allowOverlap="1" wp14:anchorId="30E7AE2F" wp14:editId="431218F7">
                          <wp:simplePos x="0" y="0"/>
                          <wp:positionH relativeFrom="column">
                            <wp:posOffset>2234565</wp:posOffset>
                          </wp:positionH>
                          <wp:positionV relativeFrom="paragraph">
                            <wp:posOffset>720527</wp:posOffset>
                          </wp:positionV>
                          <wp:extent cx="3202305" cy="95250"/>
                          <wp:effectExtent l="0" t="0" r="0" b="0"/>
                          <wp:wrapNone/>
                          <wp:docPr id="18" name="Rectangle 18" title="Line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20230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Rectangle 18" o:spid="_x0000_s1026" alt="Title: Line" style="position:absolute;margin-left:175.95pt;margin-top:56.75pt;width:252.1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" fillcolor="#f3642c [3215]" stroked="f" strokeweight="2.25pt"/>
                      </w:pict>
                    </mc:Fallback>
                  </mc:AlternateContent>
                </w:r>
                <w:r w:rsidR="002A2E02" w:rsidRPr="000B217C">
                  <w:rPr>
                    <w:rFonts w:asciiTheme="majorHAnsi" w:eastAsiaTheme="majorEastAsia" w:hAnsiTheme="majorHAnsi" w:cs="B Nazanin"/>
                    <w:noProof/>
                    <w:color w:val="F3642C" w:themeColor="text2"/>
                    <w:spacing w:val="5"/>
                    <w:kern w:val="28"/>
                    <w:sz w:val="96"/>
                    <w:szCs w:val="56"/>
                  </w:rPr>
                  <mc:AlternateContent>
                    <mc:Choice Requires="wps">
                      <w:drawing>
                        <wp:inline distT="0" distB="0" distL="0" distR="0" wp14:anchorId="2854980B" wp14:editId="5059AF71">
                          <wp:extent cx="6697389" cy="771855"/>
                          <wp:effectExtent l="0" t="0" r="0" b="9525"/>
                          <wp:docPr id="24" name="Text Box 2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6697389" cy="771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A2E02" w:rsidRPr="002A3F71" w:rsidRDefault="002A3F71" w:rsidP="002A2E02">
                                      <w:pPr>
                                        <w:pStyle w:val="Style1"/>
                                        <w:rPr>
                                          <w:rFonts w:ascii="IRANSans UltraLight" w:hAnsi="IRANSans UltraLight" w:cs="IRANSans UltraLight"/>
                                          <w:b/>
                                          <w:sz w:val="60"/>
                                          <w:szCs w:val="60"/>
                                          <w:lang w:bidi="fa-IR"/>
                                        </w:rPr>
                                      </w:pPr>
                                      <w:r w:rsidRPr="002A3F71">
                                        <w:rPr>
                                          <w:rFonts w:ascii="IRANSans UltraLight" w:hAnsi="IRANSans UltraLight" w:cs="IRANSans UltraLight"/>
                                          <w:b/>
                                          <w:sz w:val="60"/>
                                          <w:szCs w:val="60"/>
                                          <w:rtl/>
                                          <w:lang w:bidi="fa-IR"/>
                                        </w:rPr>
                                        <w:t>راهکارهای خلاق نویان</w:t>
                                      </w:r>
                                      <w:r w:rsidRPr="002A3F71">
                                        <w:rPr>
                                          <w:rFonts w:ascii="IRANSans UltraLight" w:hAnsi="IRANSans UltraLight" w:cs="IRANSans UltraLight"/>
                                          <w:b/>
                                          <w:sz w:val="60"/>
                                          <w:szCs w:val="60"/>
                                          <w:rtl/>
                                          <w:lang w:bidi="fa-IR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4" o:spid="_x0000_s1026" type="#_x0000_t202" style="width:527.35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" filled="f" stroked="f">
                          <v:textbox>
                            <w:txbxContent>
                              <w:p w:rsidR="002A2E02" w:rsidRPr="002A3F71" w:rsidRDefault="002A3F71" w:rsidP="002A2E02">
                                <w:pPr>
                                  <w:pStyle w:val="Style1"/>
                                  <w:rPr>
                                    <w:rFonts w:ascii="IRANSans UltraLight" w:hAnsi="IRANSans UltraLight" w:cs="IRANSans UltraLight"/>
                                    <w:b/>
                                    <w:sz w:val="60"/>
                                    <w:szCs w:val="60"/>
                                    <w:lang w:bidi="fa-IR"/>
                                  </w:rPr>
                                </w:pPr>
                                <w:r w:rsidRPr="002A3F71">
                                  <w:rPr>
                                    <w:rFonts w:ascii="IRANSans UltraLight" w:hAnsi="IRANSans UltraLight" w:cs="IRANSans UltraLight"/>
                                    <w:b/>
                                    <w:sz w:val="60"/>
                                    <w:szCs w:val="60"/>
                                    <w:rtl/>
                                    <w:lang w:bidi="fa-IR"/>
                                  </w:rPr>
                                  <w:t>راهکارهای خلاق نویان</w:t>
                                </w:r>
                                <w:r w:rsidRPr="002A3F71">
                                  <w:rPr>
                                    <w:rFonts w:ascii="IRANSans UltraLight" w:hAnsi="IRANSans UltraLight" w:cs="IRANSans UltraLight"/>
                                    <w:b/>
                                    <w:sz w:val="60"/>
                                    <w:szCs w:val="60"/>
                                    <w:rtl/>
                                    <w:lang w:bidi="fa-IR"/>
                                  </w:rPr>
                                  <w:tab/>
                                </w:r>
                              </w:p>
                            </w:txbxContent>
                          </v:textbox>
                          <w10:anchorlock/>
                        </v:shape>
                      </w:pict>
                    </mc:Fallback>
                  </mc:AlternateContent>
                </w:r>
              </w:p>
            </w:tc>
          </w:tr>
          <w:tr w:rsidR="002A2E02" w:rsidRPr="000B217C" w:rsidTr="005D120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27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shd w:val="clear" w:color="auto" w:fill="auto"/>
                <w:vAlign w:val="center"/>
              </w:tcPr>
              <w:p w:rsidR="005D120C" w:rsidRPr="000B217C" w:rsidRDefault="002A2E02" w:rsidP="00463D2E">
                <w:pPr>
                  <w:tabs>
                    <w:tab w:val="left" w:pos="397"/>
                    <w:tab w:val="center" w:pos="5695"/>
                  </w:tabs>
                  <w:bidi/>
                  <w:jc w:val="center"/>
                  <w:rPr>
                    <w:rFonts w:asciiTheme="majorHAnsi" w:eastAsiaTheme="majorEastAsia" w:hAnsiTheme="majorHAnsi" w:cs="B Nazanin"/>
                    <w:color w:val="F3642C" w:themeColor="text2"/>
                    <w:spacing w:val="5"/>
                    <w:kern w:val="28"/>
                    <w:sz w:val="24"/>
                    <w:szCs w:val="24"/>
                    <w14:ligatures w14:val="standardContextual"/>
                    <w14:cntxtAlts/>
                  </w:rPr>
                </w:pPr>
                <w:r w:rsidRPr="000B217C">
                  <w:rPr>
                    <w:rFonts w:asciiTheme="majorHAnsi" w:eastAsiaTheme="majorEastAsia" w:hAnsiTheme="majorHAnsi" w:cs="B Nazanin"/>
                    <w:noProof/>
                    <w:color w:val="F3642C" w:themeColor="text2"/>
                    <w:spacing w:val="5"/>
                    <w:kern w:val="28"/>
                    <w:sz w:val="96"/>
                    <w:szCs w:val="56"/>
                  </w:rPr>
                  <mc:AlternateContent>
                    <mc:Choice Requires="wps">
                      <w:drawing>
                        <wp:inline distT="0" distB="0" distL="0" distR="0" wp14:anchorId="1BAC6CE7" wp14:editId="40DA8E25">
                          <wp:extent cx="3515096" cy="818968"/>
                          <wp:effectExtent l="0" t="0" r="0" b="635"/>
                          <wp:docPr id="25" name="Text Box 2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3515096" cy="8189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A2E02" w:rsidRPr="002A3F71" w:rsidRDefault="002A3F71" w:rsidP="002A2E02">
                                      <w:pPr>
                                        <w:pStyle w:val="Subtitle"/>
                                        <w:jc w:val="center"/>
                                        <w:rPr>
                                          <w:rFonts w:ascii="IRANSans UltraLight" w:hAnsi="IRANSans UltraLight" w:cs="IRANSans UltraLight"/>
                                          <w:i/>
                                          <w:iCs w:val="0"/>
                                          <w:sz w:val="36"/>
                                          <w:szCs w:val="32"/>
                                          <w:lang w:bidi="fa-IR"/>
                                        </w:rPr>
                                      </w:pPr>
                                      <w:r w:rsidRPr="002A3F71">
                                        <w:rPr>
                                          <w:rFonts w:ascii="IRANSans UltraLight" w:hAnsi="IRANSans UltraLight" w:cs="IRANSans UltraLight"/>
                                          <w:i/>
                                          <w:iCs w:val="0"/>
                                          <w:sz w:val="36"/>
                                          <w:szCs w:val="32"/>
                                          <w:rtl/>
                                          <w:lang w:bidi="fa-IR"/>
                                        </w:rPr>
                                        <w:t xml:space="preserve">سیستم </w:t>
                                      </w:r>
                                      <w:r w:rsidRPr="002A3F71">
                                        <w:rPr>
                                          <w:rFonts w:ascii="IRANSans UltraLight" w:hAnsi="IRANSans UltraLight" w:cs="IRANSans UltraLight"/>
                                          <w:i/>
                                          <w:iCs w:val="0"/>
                                          <w:sz w:val="36"/>
                                          <w:szCs w:val="32"/>
                                          <w:rtl/>
                                          <w:lang w:bidi="fa-IR"/>
                                        </w:rPr>
                                        <w:t>ارزیابی همکاران محتوایی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shape id="Text Box 25" o:spid="_x0000_s1027" type="#_x0000_t202" style="width:276.8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" filled="f" stroked="f">
                          <v:textbox>
                            <w:txbxContent>
                              <w:p w:rsidR="002A2E02" w:rsidRPr="002A3F71" w:rsidRDefault="002A3F71" w:rsidP="002A2E02">
                                <w:pPr>
                                  <w:pStyle w:val="Subtitle"/>
                                  <w:jc w:val="center"/>
                                  <w:rPr>
                                    <w:rFonts w:ascii="IRANSans UltraLight" w:hAnsi="IRANSans UltraLight" w:cs="IRANSans UltraLight"/>
                                    <w:i/>
                                    <w:iCs w:val="0"/>
                                    <w:sz w:val="36"/>
                                    <w:szCs w:val="32"/>
                                    <w:lang w:bidi="fa-IR"/>
                                  </w:rPr>
                                </w:pPr>
                                <w:r w:rsidRPr="002A3F71">
                                  <w:rPr>
                                    <w:rFonts w:ascii="IRANSans UltraLight" w:hAnsi="IRANSans UltraLight" w:cs="IRANSans UltraLight"/>
                                    <w:i/>
                                    <w:iCs w:val="0"/>
                                    <w:sz w:val="36"/>
                                    <w:szCs w:val="32"/>
                                    <w:rtl/>
                                    <w:lang w:bidi="fa-IR"/>
                                  </w:rPr>
                                  <w:t xml:space="preserve">سیستم </w:t>
                                </w:r>
                                <w:r w:rsidRPr="002A3F71">
                                  <w:rPr>
                                    <w:rFonts w:ascii="IRANSans UltraLight" w:hAnsi="IRANSans UltraLight" w:cs="IRANSans UltraLight"/>
                                    <w:i/>
                                    <w:iCs w:val="0"/>
                                    <w:sz w:val="36"/>
                                    <w:szCs w:val="32"/>
                                    <w:rtl/>
                                    <w:lang w:bidi="fa-IR"/>
                                  </w:rPr>
                                  <w:t>ارزیابی همکاران محتوایی</w:t>
                                </w:r>
                              </w:p>
                            </w:txbxContent>
                          </v:textbox>
                          <w10:anchorlock/>
                        </v:shape>
                      </w:pict>
                    </mc:Fallback>
                  </mc:AlternateContent>
                </w:r>
              </w:p>
              <w:p w:rsidR="005D120C" w:rsidRPr="000B217C" w:rsidRDefault="005D120C" w:rsidP="00463D2E">
                <w:pPr>
                  <w:tabs>
                    <w:tab w:val="left" w:pos="397"/>
                    <w:tab w:val="center" w:pos="5695"/>
                  </w:tabs>
                  <w:bidi/>
                  <w:jc w:val="center"/>
                  <w:rPr>
                    <w:rFonts w:asciiTheme="majorHAnsi" w:eastAsiaTheme="majorEastAsia" w:hAnsiTheme="majorHAnsi" w:cs="B Nazanin"/>
                    <w:b w:val="0"/>
                    <w:bCs w:val="0"/>
                    <w:color w:val="F3642C" w:themeColor="text2"/>
                    <w:spacing w:val="5"/>
                    <w:kern w:val="28"/>
                    <w:sz w:val="24"/>
                    <w:szCs w:val="24"/>
                    <w14:ligatures w14:val="standardContextual"/>
                    <w14:cntxtAlts/>
                  </w:rPr>
                </w:pPr>
              </w:p>
            </w:tc>
          </w:tr>
          <w:tr w:rsidR="002A2E02" w:rsidRPr="000B217C" w:rsidTr="005D120C">
            <w:trPr>
              <w:trHeight w:val="228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shd w:val="clear" w:color="auto" w:fill="3F1D5A" w:themeFill="accent1"/>
                <w:vAlign w:val="center"/>
              </w:tcPr>
              <w:p w:rsidR="002A2E02" w:rsidRPr="000B217C" w:rsidRDefault="005D120C" w:rsidP="00463D2E">
                <w:pPr>
                  <w:bidi/>
                  <w:jc w:val="center"/>
                  <w:rPr>
                    <w:rFonts w:asciiTheme="majorHAnsi" w:eastAsiaTheme="majorEastAsia" w:hAnsiTheme="majorHAnsi" w:cs="B Nazanin"/>
                    <w:color w:val="F3642C" w:themeColor="text2"/>
                    <w:spacing w:val="5"/>
                    <w:kern w:val="28"/>
                    <w:sz w:val="20"/>
                    <w:szCs w:val="20"/>
                    <w14:ligatures w14:val="standardContextual"/>
                    <w14:cntxtAlts/>
                  </w:rPr>
                </w:pPr>
                <w:r w:rsidRPr="000B217C">
                  <w:rPr>
                    <w:rFonts w:asciiTheme="majorHAnsi" w:eastAsiaTheme="majorEastAsia" w:hAnsiTheme="majorHAnsi" w:cs="B Nazanin"/>
                    <w:noProof/>
                    <w:color w:val="F3642C" w:themeColor="text2"/>
                    <w:spacing w:val="5"/>
                    <w:kern w:val="28"/>
                    <w:sz w:val="96"/>
                    <w:szCs w:val="56"/>
                  </w:rPr>
                  <mc:AlternateContent>
                    <mc:Choice Requires="wps">
                      <w:drawing>
                        <wp:inline distT="0" distB="0" distL="0" distR="0" wp14:anchorId="1B8BEC13" wp14:editId="61EC4514">
                          <wp:extent cx="6495393" cy="676894"/>
                          <wp:effectExtent l="0" t="0" r="0" b="9525"/>
                          <wp:docPr id="26" name="Text Box 2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6495393" cy="6768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5D120C" w:rsidRPr="002A3F71" w:rsidRDefault="002A3F71" w:rsidP="002A3F71">
                                      <w:pPr>
                                        <w:bidi/>
                                        <w:jc w:val="both"/>
                                        <w:rPr>
                                          <w:rFonts w:ascii="IRANSans UltraLight" w:hAnsi="IRANSans UltraLight" w:cs="IRANSans UltraLight" w:hint="cs"/>
                                          <w:color w:val="FFFFFF" w:themeColor="background1"/>
                                          <w:rtl/>
                                          <w:lang w:bidi="fa-IR"/>
                                        </w:rPr>
                                      </w:pPr>
                                      <w:r w:rsidRPr="002A3F71">
                                        <w:rPr>
                                          <w:rFonts w:ascii="IRANSans UltraLight" w:hAnsi="IRANSans UltraLight" w:cs="IRANSans UltraLight"/>
                                          <w:color w:val="FFFFFF" w:themeColor="background1"/>
                                          <w:rtl/>
                                          <w:lang w:bidi="fa-IR"/>
                                        </w:rPr>
                                        <w:t xml:space="preserve">این </w:t>
                                      </w:r>
                                      <w:r w:rsidRPr="002A3F71">
                                        <w:rPr>
                                          <w:rFonts w:ascii="IRANSans UltraLight" w:hAnsi="IRANSans UltraLight" w:cs="IRANSans UltraLight"/>
                                          <w:color w:val="FFFFFF" w:themeColor="background1"/>
                                          <w:rtl/>
                                          <w:lang w:bidi="fa-IR"/>
                                        </w:rPr>
                                        <w:t xml:space="preserve">مدرک برای ارزیابی همکاران حوزۀ محتوایی شرکت راهکارهای خلاق نویان تهیه شده است و هرگونه استفاده از آن تحت مجوز کریتیو کامنز و مجوز بین‌المللی </w:t>
                                      </w:r>
                                      <w:r>
                                        <w:rPr>
                                          <w:rFonts w:ascii="IRANSans UltraLight" w:hAnsi="IRANSans UltraLight" w:cs="IRANSans UltraLight"/>
                                          <w:color w:val="FFFFFF" w:themeColor="background1"/>
                                          <w:lang w:bidi="fa-IR"/>
                                        </w:rPr>
                                        <w:t>CC-BY-SA</w:t>
                                      </w:r>
                                      <w:r>
                                        <w:rPr>
                                          <w:rFonts w:ascii="IRANSans UltraLight" w:hAnsi="IRANSans UltraLight" w:cs="IRANSans UltraLight" w:hint="cs"/>
                                          <w:color w:val="FFFFFF" w:themeColor="background1"/>
                                          <w:rtl/>
                                          <w:lang w:bidi="fa-IR"/>
                                        </w:rPr>
                                        <w:t xml:space="preserve"> صورت می‌پذیرد.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shape id="Text Box 26" o:spid="_x0000_s1028" type="#_x0000_t202" style="width:511.45pt;height:5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" filled="f" stroked="f">
                          <v:textbox>
                            <w:txbxContent>
                              <w:p w:rsidR="005D120C" w:rsidRPr="002A3F71" w:rsidRDefault="002A3F71" w:rsidP="002A3F71">
                                <w:pPr>
                                  <w:bidi/>
                                  <w:jc w:val="both"/>
                                  <w:rPr>
                                    <w:rFonts w:ascii="IRANSans UltraLight" w:hAnsi="IRANSans UltraLight" w:cs="IRANSans UltraLight" w:hint="cs"/>
                                    <w:color w:val="FFFFFF" w:themeColor="background1"/>
                                    <w:rtl/>
                                    <w:lang w:bidi="fa-IR"/>
                                  </w:rPr>
                                </w:pPr>
                                <w:r w:rsidRPr="002A3F71">
                                  <w:rPr>
                                    <w:rFonts w:ascii="IRANSans UltraLight" w:hAnsi="IRANSans UltraLight" w:cs="IRANSans UltraLight"/>
                                    <w:color w:val="FFFFFF" w:themeColor="background1"/>
                                    <w:rtl/>
                                    <w:lang w:bidi="fa-IR"/>
                                  </w:rPr>
                                  <w:t xml:space="preserve">این </w:t>
                                </w:r>
                                <w:r w:rsidRPr="002A3F71">
                                  <w:rPr>
                                    <w:rFonts w:ascii="IRANSans UltraLight" w:hAnsi="IRANSans UltraLight" w:cs="IRANSans UltraLight"/>
                                    <w:color w:val="FFFFFF" w:themeColor="background1"/>
                                    <w:rtl/>
                                    <w:lang w:bidi="fa-IR"/>
                                  </w:rPr>
                                  <w:t xml:space="preserve">مدرک برای ارزیابی همکاران حوزۀ محتوایی شرکت راهکارهای خلاق نویان تهیه شده است و هرگونه استفاده از آن تحت مجوز کریتیو کامنز و مجوز بین‌المللی </w:t>
                                </w:r>
                                <w:r>
                                  <w:rPr>
                                    <w:rFonts w:ascii="IRANSans UltraLight" w:hAnsi="IRANSans UltraLight" w:cs="IRANSans UltraLight"/>
                                    <w:color w:val="FFFFFF" w:themeColor="background1"/>
                                    <w:lang w:bidi="fa-IR"/>
                                  </w:rPr>
                                  <w:t>CC-BY-SA</w:t>
                                </w:r>
                                <w:r>
                                  <w:rPr>
                                    <w:rFonts w:ascii="IRANSans UltraLight" w:hAnsi="IRANSans UltraLight" w:cs="IRANSans UltraLight" w:hint="cs"/>
                                    <w:color w:val="FFFFFF" w:themeColor="background1"/>
                                    <w:rtl/>
                                    <w:lang w:bidi="fa-IR"/>
                                  </w:rPr>
                                  <w:t xml:space="preserve"> صورت می‌پذیرد. </w:t>
                                </w:r>
                              </w:p>
                            </w:txbxContent>
                          </v:textbox>
                          <w10:anchorlock/>
                        </v:shape>
                      </w:pict>
                    </mc:Fallback>
                  </mc:AlternateContent>
                </w:r>
              </w:p>
            </w:tc>
          </w:tr>
          <w:tr w:rsidR="005D120C" w:rsidRPr="000B217C" w:rsidTr="005D120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87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shd w:val="clear" w:color="auto" w:fill="auto"/>
                <w:vAlign w:val="center"/>
              </w:tcPr>
              <w:p w:rsidR="002A2E02" w:rsidRPr="000B217C" w:rsidRDefault="002A2E02" w:rsidP="00463D2E">
                <w:pPr>
                  <w:bidi/>
                  <w:jc w:val="center"/>
                  <w:rPr>
                    <w:rFonts w:asciiTheme="majorHAnsi" w:eastAsiaTheme="majorEastAsia" w:hAnsiTheme="majorHAnsi" w:cs="B Nazanin"/>
                    <w:color w:val="F3642C" w:themeColor="text2"/>
                    <w:spacing w:val="5"/>
                    <w:kern w:val="28"/>
                    <w:sz w:val="96"/>
                    <w:szCs w:val="56"/>
                    <w14:ligatures w14:val="standardContextual"/>
                    <w14:cntxtAlts/>
                  </w:rPr>
                </w:pPr>
              </w:p>
            </w:tc>
          </w:tr>
        </w:tbl>
        <w:p w:rsidR="002A3F71" w:rsidRPr="000B217C" w:rsidRDefault="001C62C8" w:rsidP="00463D2E">
          <w:pPr>
            <w:bidi/>
            <w:rPr>
              <w:rFonts w:asciiTheme="majorHAnsi" w:eastAsiaTheme="majorEastAsia" w:hAnsiTheme="majorHAnsi" w:cs="B Nazanin"/>
              <w:color w:val="F3642C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</w:pPr>
          <w:r w:rsidRPr="000B217C">
            <w:rPr>
              <w:rFonts w:cs="B Nazanin"/>
              <w:noProof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4023089A" wp14:editId="1B0DCAD9">
                    <wp:simplePos x="0" y="0"/>
                    <wp:positionH relativeFrom="column">
                      <wp:posOffset>-899556</wp:posOffset>
                    </wp:positionH>
                    <wp:positionV relativeFrom="paragraph">
                      <wp:posOffset>6266955</wp:posOffset>
                    </wp:positionV>
                    <wp:extent cx="4088749" cy="3393580"/>
                    <wp:effectExtent l="0" t="0" r="7620" b="0"/>
                    <wp:wrapNone/>
                    <wp:docPr id="28" name="Group 28" descr="Hexagonal shapes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88749" cy="3393580"/>
                              <a:chOff x="0" y="0"/>
                              <a:chExt cx="4088749" cy="3393580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Graphic 19" descr="hexagon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0005"/>
                                <a:ext cx="277177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Graphic 20" descr="hexagon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37559" y="0"/>
                                <a:ext cx="164782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Graphic 21" descr="hexagon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05694" y="59377"/>
                                <a:ext cx="1583055" cy="1832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28" o:spid="_x0000_s1026" alt="Hexagonal shapes" style="position:absolute;margin-left:-70.85pt;margin-top:493.45pt;width:321.95pt;height:267.2pt;z-index:251666432" coordsize="40887,33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">
                    <v:shape id="Graphic 19" o:spid="_x0000_s1027" type="#_x0000_t75" alt="hexagon 2" style="position:absolute;top:1900;width:27717;height:32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3GmTEAAAA2wAAAA8AAABkcnMvZG93bnJldi54bWxET0trwkAQvgv+h2WE3uqmtmiNbkSkFXuy&#10;WhG8DdlpHmZnQ3Zj0n/fLRS8zcf3nOWqN5W4UeMKywqexhEI4tTqgjMFp6/3x1cQziNrrCyTgh9y&#10;sEqGgyXG2nZ8oNvRZyKEsItRQe59HUvp0pwMurGtiQP3bRuDPsAmk7rBLoSbSk6iaCoNFhwacqxp&#10;k1N6PbZGQfnxvJ2+dfP9ZXvelW378rnvZplSD6N+vQDhqfd38b97p8P8Ofz9Eg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3GmTEAAAA2wAAAA8AAAAAAAAAAAAAAAAA&#10;nwIAAGRycy9kb3ducmV2LnhtbFBLBQYAAAAABAAEAPcAAACQAwAAAAA=&#10;">
                      <v:imagedata r:id="rId18" o:title="hexagon 2"/>
                      <v:path arrowok="t"/>
                    </v:shape>
                    <v:shape id="Graphic 20" o:spid="_x0000_s1028" type="#_x0000_t75" alt="hexagon 3" style="position:absolute;left:21375;width:16478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lGW+AAAA2wAAAA8AAABkcnMvZG93bnJldi54bWxET8uKwjAU3Q/4D+EK7sZUEZFqFB8IzsKF&#10;1Q+4Ntem2NyUJtrq108WgsvDeS9Wna3EkxpfOlYwGiYgiHOnSy4UXM773xkIH5A1Vo5JwYs8rJa9&#10;nwWm2rV8omcWChFD2KeowIRQp1L63JBFP3Q1ceRurrEYImwKqRtsY7it5DhJptJiybHBYE1bQ/k9&#10;e1gF++smvA232V/tzW70MJNNd3RKDfrdeg4iUBe+4o/7oBWM4/r4Jf4Aufw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+OlGW+AAAA2wAAAA8AAAAAAAAAAAAAAAAAnwIAAGRy&#10;cy9kb3ducmV2LnhtbFBLBQYAAAAABAAEAPcAAACKAwAAAAA=&#10;">
                      <v:imagedata r:id="rId22" o:title="hexagon 3"/>
                      <v:path arrowok="t"/>
                    </v:shape>
                    <v:shape id="Graphic 21" o:spid="_x0000_s1029" type="#_x0000_t75" alt="hexagon 4" style="position:absolute;left:25056;top:593;width:15831;height:18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bPvHAAAA2wAAAA8AAABkcnMvZG93bnJldi54bWxEj81rwkAUxO8F/4flCb3VTUKrEl0l9gM8&#10;1IMfiN5es69JMPs2ZFdN/3tXKHgcZuY3zHTemVpcqHWVZQXxIAJBnFtdcaFgt/16GYNwHlljbZkU&#10;/JGD+az3NMVU2yuv6bLxhQgQdikqKL1vUildXpJBN7ANcfB+bWvQB9kWUrd4DXBTyySKhtJgxWGh&#10;xIbeS8pPm7NR8JHE36u3n2xxyF4Py/XnaH8+DvdKPfe7bALCU+cf4f/2UitIYrh/CT9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SbPvHAAAA2wAAAA8AAAAAAAAAAAAA&#10;AAAAnwIAAGRycy9kb3ducmV2LnhtbFBLBQYAAAAABAAEAPcAAACTAwAAAAA=&#10;">
                      <v:imagedata r:id="rId19" o:title="hexagon 4"/>
                      <v:path arrowok="t"/>
                    </v:shape>
                  </v:group>
                </w:pict>
              </mc:Fallback>
            </mc:AlternateContent>
          </w:r>
          <w:r w:rsidR="005D120C" w:rsidRPr="000B217C">
            <w:rPr>
              <w:rFonts w:cs="B Nazanin"/>
              <w:noProof/>
            </w:rPr>
            <w:drawing>
              <wp:anchor distT="0" distB="0" distL="114300" distR="114300" simplePos="0" relativeHeight="251668480" behindDoc="0" locked="0" layoutInCell="1" allowOverlap="1" wp14:anchorId="7B2BA492" wp14:editId="545568A7">
                <wp:simplePos x="0" y="0"/>
                <wp:positionH relativeFrom="column">
                  <wp:posOffset>5012056</wp:posOffset>
                </wp:positionH>
                <wp:positionV relativeFrom="paragraph">
                  <wp:posOffset>6761050</wp:posOffset>
                </wp:positionV>
                <wp:extent cx="2345690" cy="2715131"/>
                <wp:effectExtent l="0" t="0" r="0" b="9525"/>
                <wp:wrapNone/>
                <wp:docPr id="23" name="Graphic 23" descr="hexago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 descr="hexagon 1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483" cy="2719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B217C">
            <w:rPr>
              <w:rFonts w:asciiTheme="majorHAnsi" w:eastAsiaTheme="majorEastAsia" w:hAnsiTheme="majorHAnsi" w:cs="B Nazanin"/>
              <w:color w:val="F3642C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  <w:br w:type="page"/>
          </w:r>
        </w:p>
      </w:sdtContent>
    </w:sdt>
    <w:p w:rsidR="004F53E9" w:rsidRPr="000B217C" w:rsidRDefault="002A3F71" w:rsidP="00463D2E">
      <w:pPr>
        <w:bidi/>
        <w:rPr>
          <w:rFonts w:cs="B Nazanin" w:hint="cs"/>
          <w:rtl/>
        </w:rPr>
      </w:pPr>
      <w:r w:rsidRPr="000B217C">
        <w:rPr>
          <w:rFonts w:cs="B Nazanin"/>
          <w:rtl/>
        </w:rPr>
        <w:lastRenderedPageBreak/>
        <w:tab/>
      </w:r>
    </w:p>
    <w:sdt>
      <w:sdtPr>
        <w:rPr>
          <w:rFonts w:cs="B Nazanin"/>
          <w:rtl/>
        </w:rPr>
        <w:id w:val="164354148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Cs/>
          <w:i w:val="0"/>
          <w:noProof/>
          <w:sz w:val="22"/>
          <w:szCs w:val="22"/>
          <w:rtl w:val="0"/>
          <w:lang w:bidi="ar-SA"/>
        </w:rPr>
      </w:sdtEndPr>
      <w:sdtContent>
        <w:p w:rsidR="00DB1780" w:rsidRPr="000B217C" w:rsidRDefault="00DB1780">
          <w:pPr>
            <w:pStyle w:val="TOCHeading"/>
            <w:rPr>
              <w:rFonts w:cs="B Nazanin"/>
            </w:rPr>
          </w:pPr>
          <w:r w:rsidRPr="000B217C">
            <w:rPr>
              <w:rFonts w:cs="B Nazanin"/>
            </w:rPr>
            <w:t>Contents</w:t>
          </w:r>
        </w:p>
        <w:p w:rsidR="00DB1780" w:rsidRPr="000B217C" w:rsidRDefault="00DB1780" w:rsidP="00DB1780">
          <w:pPr>
            <w:pStyle w:val="TOC1"/>
            <w:rPr>
              <w:rFonts w:ascii="IRANSans UltraLight" w:hAnsi="IRANSans UltraLight" w:cs="B Nazanin"/>
              <w:noProof/>
            </w:rPr>
          </w:pPr>
          <w:r w:rsidRPr="000B217C">
            <w:rPr>
              <w:rFonts w:cs="B Nazanin"/>
            </w:rPr>
            <w:fldChar w:fldCharType="begin"/>
          </w:r>
          <w:r w:rsidRPr="000B217C">
            <w:rPr>
              <w:rFonts w:cs="B Nazanin"/>
            </w:rPr>
            <w:instrText xml:space="preserve"> TOC \o "1-3" \h \z \u </w:instrText>
          </w:r>
          <w:r w:rsidRPr="000B217C">
            <w:rPr>
              <w:rFonts w:cs="B Nazanin"/>
            </w:rPr>
            <w:fldChar w:fldCharType="separate"/>
          </w:r>
          <w:hyperlink w:anchor="_Toc517013928" w:history="1">
            <w:r w:rsidRPr="000B217C">
              <w:rPr>
                <w:rStyle w:val="Hyperlink"/>
                <w:rFonts w:ascii="IRANSans UltraLight" w:hAnsi="IRANSans UltraLight" w:cs="B Nazanin"/>
                <w:noProof/>
                <w:rtl/>
                <w:lang w:bidi="fa-IR"/>
              </w:rPr>
              <w:t xml:space="preserve">بخش اول </w:t>
            </w:r>
            <w:r w:rsidRPr="000B217C">
              <w:rPr>
                <w:rStyle w:val="Hyperlink"/>
                <w:rFonts w:ascii="Times New Roman" w:hAnsi="Times New Roman" w:cs="Times New Roman" w:hint="cs"/>
                <w:noProof/>
                <w:rtl/>
              </w:rPr>
              <w:t>–</w:t>
            </w:r>
            <w:r w:rsidRPr="000B217C">
              <w:rPr>
                <w:rStyle w:val="Hyperlink"/>
                <w:rFonts w:ascii="IRANSans UltraLight" w:hAnsi="IRANSans UltraLight" w:cs="B Nazanin"/>
                <w:noProof/>
                <w:rtl/>
                <w:lang w:bidi="fa-IR"/>
              </w:rPr>
              <w:t xml:space="preserve"> معیارهای ارزیابی کارشناس محتوا</w:t>
            </w:r>
            <w:r w:rsidRPr="000B217C">
              <w:rPr>
                <w:rFonts w:ascii="IRANSans UltraLight" w:hAnsi="IRANSans UltraLight" w:cs="B Nazanin"/>
                <w:noProof/>
                <w:webHidden/>
              </w:rPr>
              <w:tab/>
            </w:r>
            <w:r w:rsidRPr="000B217C">
              <w:rPr>
                <w:rFonts w:ascii="IRANSans UltraLight" w:hAnsi="IRANSans UltraLight" w:cs="B Nazanin" w:hint="cs"/>
                <w:noProof/>
                <w:webHidden/>
                <w:rtl/>
              </w:rPr>
              <w:t>2</w:t>
            </w:r>
          </w:hyperlink>
        </w:p>
        <w:p w:rsidR="00DB1780" w:rsidRPr="000B217C" w:rsidRDefault="00DB1780" w:rsidP="00DB1780">
          <w:pPr>
            <w:pStyle w:val="TOC1"/>
            <w:rPr>
              <w:rFonts w:ascii="IRANSans UltraLight" w:hAnsi="IRANSans UltraLight" w:cs="B Nazanin"/>
              <w:noProof/>
            </w:rPr>
          </w:pPr>
          <w:hyperlink w:anchor="_Toc517013929" w:history="1">
            <w:r w:rsidRPr="000B217C">
              <w:rPr>
                <w:rStyle w:val="Hyperlink"/>
                <w:rFonts w:ascii="IRANSans UltraLight" w:hAnsi="IRANSans UltraLight" w:cs="B Nazanin"/>
                <w:noProof/>
                <w:rtl/>
                <w:lang w:bidi="fa-IR"/>
              </w:rPr>
              <w:t xml:space="preserve">بخش دوم </w:t>
            </w:r>
            <w:r w:rsidRPr="000B217C">
              <w:rPr>
                <w:rStyle w:val="Hyperlink"/>
                <w:rFonts w:ascii="Times New Roman" w:hAnsi="Times New Roman" w:cs="Times New Roman" w:hint="cs"/>
                <w:noProof/>
                <w:rtl/>
                <w:lang w:bidi="fa-IR"/>
              </w:rPr>
              <w:t>–</w:t>
            </w:r>
            <w:r w:rsidRPr="000B217C">
              <w:rPr>
                <w:rStyle w:val="Hyperlink"/>
                <w:rFonts w:ascii="IRANSans UltraLight" w:hAnsi="IRANSans UltraLight" w:cs="B Nazanin"/>
                <w:noProof/>
                <w:rtl/>
                <w:lang w:bidi="fa-IR"/>
              </w:rPr>
              <w:t xml:space="preserve"> </w:t>
            </w:r>
            <w:r w:rsidRPr="000B217C">
              <w:rPr>
                <w:rStyle w:val="Hyperlink"/>
                <w:rFonts w:ascii="IRANSans UltraLight" w:hAnsi="IRANSans UltraLight" w:cs="B Nazanin" w:hint="cs"/>
                <w:noProof/>
                <w:rtl/>
                <w:lang w:bidi="fa-IR"/>
              </w:rPr>
              <w:t>مع</w:t>
            </w:r>
            <w:r w:rsidRPr="000B217C">
              <w:rPr>
                <w:rStyle w:val="Hyperlink"/>
                <w:rFonts w:ascii="IRANSans UltraLight" w:hAnsi="IRANSans UltraLight" w:cs="B Nazanin"/>
                <w:noProof/>
                <w:rtl/>
                <w:lang w:bidi="fa-IR"/>
              </w:rPr>
              <w:t>یارهای ارزیابی مدیر محتوا</w:t>
            </w:r>
            <w:r w:rsidRPr="000B217C">
              <w:rPr>
                <w:rFonts w:ascii="IRANSans UltraLight" w:hAnsi="IRANSans UltraLight" w:cs="B Nazanin"/>
                <w:noProof/>
                <w:webHidden/>
              </w:rPr>
              <w:tab/>
            </w:r>
            <w:r w:rsidRPr="000B217C">
              <w:rPr>
                <w:rFonts w:ascii="IRANSans UltraLight" w:hAnsi="IRANSans UltraLight" w:cs="B Nazanin" w:hint="cs"/>
                <w:noProof/>
                <w:webHidden/>
                <w:rtl/>
              </w:rPr>
              <w:t>5</w:t>
            </w:r>
          </w:hyperlink>
        </w:p>
        <w:p w:rsidR="00DB1780" w:rsidRPr="000B217C" w:rsidRDefault="00DB1780" w:rsidP="00DB1780">
          <w:pPr>
            <w:pStyle w:val="TOC1"/>
            <w:rPr>
              <w:rFonts w:ascii="IRANSans UltraLight" w:hAnsi="IRANSans UltraLight" w:cs="B Nazanin"/>
              <w:noProof/>
            </w:rPr>
          </w:pPr>
          <w:hyperlink w:anchor="_Toc517013930" w:history="1">
            <w:r w:rsidRPr="000B217C">
              <w:rPr>
                <w:rStyle w:val="Hyperlink"/>
                <w:rFonts w:ascii="IRANSans UltraLight" w:hAnsi="IRANSans UltraLight" w:cs="B Nazanin"/>
                <w:noProof/>
                <w:rtl/>
                <w:lang w:bidi="fa-IR"/>
              </w:rPr>
              <w:t xml:space="preserve">بخش سوم </w:t>
            </w:r>
            <w:r w:rsidRPr="000B217C">
              <w:rPr>
                <w:rStyle w:val="Hyperlink"/>
                <w:rFonts w:ascii="Times New Roman" w:hAnsi="Times New Roman" w:cs="Times New Roman" w:hint="cs"/>
                <w:noProof/>
                <w:rtl/>
                <w:lang w:bidi="fa-IR"/>
              </w:rPr>
              <w:t>–</w:t>
            </w:r>
            <w:r w:rsidRPr="000B217C">
              <w:rPr>
                <w:rStyle w:val="Hyperlink"/>
                <w:rFonts w:ascii="IRANSans UltraLight" w:hAnsi="IRANSans UltraLight" w:cs="B Nazanin"/>
                <w:noProof/>
                <w:rtl/>
                <w:lang w:bidi="fa-IR"/>
              </w:rPr>
              <w:t xml:space="preserve"> </w:t>
            </w:r>
            <w:r w:rsidRPr="000B217C">
              <w:rPr>
                <w:rStyle w:val="Hyperlink"/>
                <w:rFonts w:ascii="IRANSans UltraLight" w:hAnsi="IRANSans UltraLight" w:cs="B Nazanin" w:hint="cs"/>
                <w:noProof/>
                <w:rtl/>
                <w:lang w:bidi="fa-IR"/>
              </w:rPr>
              <w:t>مع</w:t>
            </w:r>
            <w:r w:rsidRPr="000B217C">
              <w:rPr>
                <w:rStyle w:val="Hyperlink"/>
                <w:rFonts w:ascii="IRANSans UltraLight" w:hAnsi="IRANSans UltraLight" w:cs="B Nazanin"/>
                <w:noProof/>
                <w:rtl/>
                <w:lang w:bidi="fa-IR"/>
              </w:rPr>
              <w:t>یارهای ارزیابی استراتژیست محتوا</w:t>
            </w:r>
            <w:r w:rsidRPr="000B217C">
              <w:rPr>
                <w:rFonts w:ascii="IRANSans UltraLight" w:hAnsi="IRANSans UltraLight" w:cs="B Nazanin"/>
                <w:noProof/>
                <w:webHidden/>
              </w:rPr>
              <w:tab/>
            </w:r>
            <w:r w:rsidRPr="000B217C">
              <w:rPr>
                <w:rFonts w:ascii="IRANSans UltraLight" w:hAnsi="IRANSans UltraLight" w:cs="B Nazanin" w:hint="cs"/>
                <w:noProof/>
                <w:webHidden/>
                <w:rtl/>
              </w:rPr>
              <w:t>5</w:t>
            </w:r>
          </w:hyperlink>
        </w:p>
        <w:p w:rsidR="00DB1780" w:rsidRPr="000B217C" w:rsidRDefault="00DB1780" w:rsidP="00DB1780">
          <w:pPr>
            <w:pStyle w:val="TOC1"/>
            <w:rPr>
              <w:rFonts w:ascii="IRANSans UltraLight" w:hAnsi="IRANSans UltraLight" w:cs="B Nazanin"/>
              <w:noProof/>
            </w:rPr>
          </w:pPr>
          <w:hyperlink w:anchor="_Toc517013931" w:history="1">
            <w:r w:rsidRPr="000B217C">
              <w:rPr>
                <w:rStyle w:val="Hyperlink"/>
                <w:rFonts w:ascii="IRANSans UltraLight" w:hAnsi="IRANSans UltraLight" w:cs="B Nazanin"/>
                <w:noProof/>
                <w:rtl/>
                <w:lang w:bidi="fa-IR"/>
              </w:rPr>
              <w:t xml:space="preserve">بخش چهارم </w:t>
            </w:r>
            <w:r w:rsidRPr="000B217C">
              <w:rPr>
                <w:rStyle w:val="Hyperlink"/>
                <w:rFonts w:ascii="Times New Roman" w:hAnsi="Times New Roman" w:cs="Times New Roman" w:hint="cs"/>
                <w:noProof/>
                <w:rtl/>
                <w:lang w:bidi="fa-IR"/>
              </w:rPr>
              <w:t>–</w:t>
            </w:r>
            <w:r w:rsidRPr="000B217C">
              <w:rPr>
                <w:rStyle w:val="Hyperlink"/>
                <w:rFonts w:ascii="IRANSans UltraLight" w:hAnsi="IRANSans UltraLight" w:cs="B Nazanin"/>
                <w:noProof/>
                <w:rtl/>
                <w:lang w:bidi="fa-IR"/>
              </w:rPr>
              <w:t xml:space="preserve"> </w:t>
            </w:r>
            <w:r w:rsidRPr="000B217C">
              <w:rPr>
                <w:rStyle w:val="Hyperlink"/>
                <w:rFonts w:ascii="IRANSans UltraLight" w:hAnsi="IRANSans UltraLight" w:cs="B Nazanin" w:hint="cs"/>
                <w:noProof/>
                <w:rtl/>
                <w:lang w:bidi="fa-IR"/>
              </w:rPr>
              <w:t>مع</w:t>
            </w:r>
            <w:r w:rsidRPr="000B217C">
              <w:rPr>
                <w:rStyle w:val="Hyperlink"/>
                <w:rFonts w:ascii="IRANSans UltraLight" w:hAnsi="IRANSans UltraLight" w:cs="B Nazanin"/>
                <w:noProof/>
                <w:rtl/>
                <w:lang w:bidi="fa-IR"/>
              </w:rPr>
              <w:t>یارهای ارزیابی مدیر ارشد محتوا</w:t>
            </w:r>
            <w:r w:rsidRPr="000B217C">
              <w:rPr>
                <w:rFonts w:ascii="IRANSans UltraLight" w:hAnsi="IRANSans UltraLight" w:cs="B Nazanin"/>
                <w:noProof/>
                <w:webHidden/>
              </w:rPr>
              <w:tab/>
            </w:r>
            <w:r w:rsidRPr="000B217C">
              <w:rPr>
                <w:rFonts w:ascii="IRANSans UltraLight" w:hAnsi="IRANSans UltraLight" w:cs="B Nazanin" w:hint="cs"/>
                <w:noProof/>
                <w:webHidden/>
                <w:rtl/>
              </w:rPr>
              <w:t>6</w:t>
            </w:r>
          </w:hyperlink>
        </w:p>
        <w:p w:rsidR="00DB1780" w:rsidRPr="000B217C" w:rsidRDefault="00DB1780">
          <w:pPr>
            <w:rPr>
              <w:rFonts w:cs="B Nazanin"/>
            </w:rPr>
          </w:pPr>
          <w:r w:rsidRPr="000B217C">
            <w:rPr>
              <w:rFonts w:cs="B Nazanin"/>
              <w:b/>
              <w:bCs/>
              <w:noProof/>
            </w:rPr>
            <w:fldChar w:fldCharType="end"/>
          </w:r>
        </w:p>
      </w:sdtContent>
    </w:sdt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cs="B Nazanin" w:hint="cs"/>
          <w:rtl/>
        </w:rPr>
      </w:pPr>
    </w:p>
    <w:p w:rsidR="002A3F71" w:rsidRPr="000B217C" w:rsidRDefault="002A3F71" w:rsidP="00463D2E">
      <w:pPr>
        <w:bidi/>
        <w:rPr>
          <w:rFonts w:asciiTheme="majorHAnsi" w:eastAsiaTheme="majorEastAsia" w:hAnsiTheme="majorHAnsi" w:cs="B Nazanin" w:hint="cs"/>
          <w:color w:val="F3642C" w:themeColor="text2"/>
          <w:spacing w:val="5"/>
          <w:kern w:val="28"/>
          <w:sz w:val="96"/>
          <w:szCs w:val="56"/>
          <w:rtl/>
          <w14:ligatures w14:val="standardContextual"/>
          <w14:cntxtAlts/>
        </w:rPr>
      </w:pPr>
    </w:p>
    <w:p w:rsidR="00ED6530" w:rsidRPr="000B217C" w:rsidRDefault="00ED6530" w:rsidP="00463D2E">
      <w:pPr>
        <w:pStyle w:val="Heading1"/>
        <w:rPr>
          <w:rFonts w:cs="B Nazanin"/>
        </w:rPr>
      </w:pPr>
      <w:bookmarkStart w:id="0" w:name="_Toc517013928"/>
      <w:r w:rsidRPr="000B217C">
        <w:rPr>
          <w:rFonts w:cs="B Nazanin" w:hint="cs"/>
          <w:rtl/>
        </w:rPr>
        <w:lastRenderedPageBreak/>
        <w:t xml:space="preserve">بخش اول </w:t>
      </w:r>
      <w:r w:rsidRPr="000B217C">
        <w:rPr>
          <w:rFonts w:ascii="Times New Roman" w:hAnsi="Times New Roman" w:cs="Times New Roman" w:hint="cs"/>
          <w:rtl/>
          <w:lang w:bidi="ar-SA"/>
        </w:rPr>
        <w:t>–</w:t>
      </w:r>
      <w:r w:rsidRPr="000B217C">
        <w:rPr>
          <w:rFonts w:cs="B Nazanin" w:hint="cs"/>
          <w:rtl/>
        </w:rPr>
        <w:t xml:space="preserve"> معیارهای ارزیابی کارشناس محتوا</w:t>
      </w:r>
      <w:bookmarkEnd w:id="0"/>
    </w:p>
    <w:p w:rsidR="00ED6530" w:rsidRPr="000B217C" w:rsidRDefault="00B61CC7" w:rsidP="00463D2E">
      <w:pPr>
        <w:bidi/>
        <w:rPr>
          <w:rFonts w:ascii="IRANSans UltraLight" w:hAnsi="IRANSans UltraLight" w:cs="B Nazanin"/>
          <w:color w:val="F3642C" w:themeColor="text2"/>
          <w:sz w:val="24"/>
          <w:szCs w:val="24"/>
          <w:lang w:bidi="fa-IR"/>
        </w:rPr>
      </w:pPr>
      <w:r w:rsidRPr="000B217C">
        <w:rPr>
          <w:rFonts w:ascii="IRANSans UltraLight" w:hAnsi="IRANSans UltraLight" w:cs="B Nazanin"/>
          <w:color w:val="F3642C" w:themeColor="text2"/>
          <w:sz w:val="24"/>
          <w:szCs w:val="24"/>
          <w:rtl/>
          <w:lang w:bidi="fa-IR"/>
        </w:rPr>
        <w:t>توسط مدیر محتوا یا کارشناس منابع انسانی ارزیابی می‌گردد</w:t>
      </w:r>
    </w:p>
    <w:p w:rsidR="00ED6530" w:rsidRPr="000B217C" w:rsidRDefault="00ED6530" w:rsidP="00463D2E">
      <w:pPr>
        <w:bidi/>
        <w:rPr>
          <w:rFonts w:ascii="IRANSans UltraLight" w:hAnsi="IRANSans UltraLight" w:cs="B Nazanin" w:hint="cs"/>
          <w:rtl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محتوای متنی </w:t>
      </w:r>
      <w:r w:rsidR="00BC0B13" w:rsidRPr="000B217C">
        <w:rPr>
          <w:rFonts w:ascii="IRANSans UltraLight" w:hAnsi="IRANSans UltraLight" w:cs="B Nazanin" w:hint="cs"/>
          <w:rtl/>
          <w:lang w:bidi="fa-IR"/>
        </w:rPr>
        <w:t>پایه</w:t>
      </w:r>
      <w:r w:rsidR="00AE78E2" w:rsidRPr="000B217C">
        <w:rPr>
          <w:rFonts w:ascii="IRANSans UltraLight" w:hAnsi="IRANSans UltraLight" w:cs="B Nazanin" w:hint="cs"/>
          <w:rtl/>
          <w:lang w:bidi="fa-IR"/>
        </w:rPr>
        <w:t xml:space="preserve"> و کپی‌رایتینگ</w:t>
      </w:r>
    </w:p>
    <w:p w:rsidR="00ED6530" w:rsidRPr="000B217C" w:rsidRDefault="00ED6530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نگارش پایه</w:t>
      </w:r>
    </w:p>
    <w:p w:rsidR="00ED6530" w:rsidRPr="000B217C" w:rsidRDefault="00ED6530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نگارش </w:t>
      </w:r>
      <w:r w:rsidR="00BC0B13" w:rsidRPr="000B217C">
        <w:rPr>
          <w:rFonts w:ascii="IRANSans UltraLight" w:hAnsi="IRANSans UltraLight" w:cs="B Nazanin" w:hint="cs"/>
          <w:rtl/>
          <w:lang w:bidi="fa-IR"/>
        </w:rPr>
        <w:t>به دستور زبان و ساختار صحیح</w:t>
      </w:r>
    </w:p>
    <w:p w:rsidR="00BC0B13" w:rsidRPr="000B217C" w:rsidRDefault="00BC0B13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نگارش پاراگراف‌های به هم پیوسته و منسجم</w:t>
      </w:r>
    </w:p>
    <w:p w:rsidR="00BC0B13" w:rsidRPr="000B217C" w:rsidRDefault="00BC0B13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رعایت علائم نگارشی مصوب نظیر نیم‌فاصله</w:t>
      </w:r>
    </w:p>
    <w:p w:rsidR="00BC0B13" w:rsidRPr="000B217C" w:rsidRDefault="00BC0B13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نگارش 500 کلمۀ در یک متن با پارامترهای مشخص </w:t>
      </w:r>
    </w:p>
    <w:p w:rsidR="00BC0B13" w:rsidRPr="000B217C" w:rsidRDefault="00BC0B13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نگارش 700 کلمه‌ای</w:t>
      </w:r>
    </w:p>
    <w:p w:rsidR="00BC0B13" w:rsidRPr="000B217C" w:rsidRDefault="00BC0B13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نگارش 1000 کلمه‌ای </w:t>
      </w:r>
    </w:p>
    <w:p w:rsidR="00BC0B13" w:rsidRPr="000B217C" w:rsidRDefault="00BC0B13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نگارش بیش از 1000 کلمه با رعایت اصول نگارش، صحیح نویسی، استفاده از دایرۀ واژگانی متنوع، متن پخته شده و منسجم </w:t>
      </w:r>
    </w:p>
    <w:p w:rsidR="00AE78E2" w:rsidRPr="000B217C" w:rsidRDefault="00AE78E2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درک تفاوت </w:t>
      </w:r>
      <w:r w:rsidRPr="000B217C">
        <w:rPr>
          <w:rFonts w:ascii="IRANSans UltraLight" w:hAnsi="IRANSans UltraLight" w:cs="B Nazanin"/>
          <w:lang w:bidi="fa-IR"/>
        </w:rPr>
        <w:t>White Paper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و مقاله</w:t>
      </w:r>
    </w:p>
    <w:p w:rsidR="00AE78E2" w:rsidRPr="000B217C" w:rsidRDefault="00AE78E2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نوشتن تگ‌لاین </w:t>
      </w:r>
    </w:p>
    <w:p w:rsidR="00AE78E2" w:rsidRPr="000B217C" w:rsidRDefault="00AE78E2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نگارش متن تبلیغاتی </w:t>
      </w:r>
    </w:p>
    <w:p w:rsidR="00AE78E2" w:rsidRPr="000B217C" w:rsidRDefault="00AE78E2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نگارش متن صفحات ثابت </w:t>
      </w:r>
    </w:p>
    <w:p w:rsidR="00AE78E2" w:rsidRPr="000B217C" w:rsidRDefault="00AE78E2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نگارش عنوان و سرعنوان جذاب و کاربرپسند برای انواع متن</w:t>
      </w:r>
    </w:p>
    <w:p w:rsidR="00AE78E2" w:rsidRPr="000B217C" w:rsidRDefault="00AE78E2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ویرایش عمومی متن 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FA6446" w:rsidRPr="000B217C" w:rsidRDefault="00FA6446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ویرایش تخصصی متن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FA6446" w:rsidRPr="000B217C" w:rsidRDefault="00FA6446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ویرایش آکادمیک متن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FA6446" w:rsidRPr="000B217C" w:rsidRDefault="00FA6446" w:rsidP="00463D2E">
      <w:pPr>
        <w:pStyle w:val="ListParagraph"/>
        <w:numPr>
          <w:ilvl w:val="0"/>
          <w:numId w:val="2"/>
        </w:numPr>
        <w:bidi/>
        <w:rPr>
          <w:rFonts w:ascii="IRANSans UltraLight" w:hAnsi="IRANSans UltraLight" w:cs="B Nazanin" w:hint="cs"/>
          <w:rtl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نگارش جملات کوتاه و عمیق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BC0B13" w:rsidRPr="000B217C" w:rsidRDefault="00BC0B13" w:rsidP="00463D2E">
      <w:pPr>
        <w:bidi/>
        <w:rPr>
          <w:rFonts w:ascii="IRANSans UltraLight" w:hAnsi="IRANSans UltraLight" w:cs="B Nazanin" w:hint="cs"/>
          <w:rtl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توانایی‌های دیجیتال نگارش</w:t>
      </w:r>
    </w:p>
    <w:p w:rsidR="00BC0B13" w:rsidRPr="000B217C" w:rsidRDefault="00BC0B13" w:rsidP="00463D2E">
      <w:pPr>
        <w:pStyle w:val="ListParagraph"/>
        <w:numPr>
          <w:ilvl w:val="0"/>
          <w:numId w:val="3"/>
        </w:numPr>
        <w:bidi/>
        <w:ind w:left="1080" w:hanging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تایپ در ورد (تایپ ده انگشتی مزیت محسوب می‌شود.)</w:t>
      </w:r>
    </w:p>
    <w:p w:rsidR="00BC0B13" w:rsidRPr="000B217C" w:rsidRDefault="00BC0B13" w:rsidP="00463D2E">
      <w:pPr>
        <w:pStyle w:val="ListParagraph"/>
        <w:numPr>
          <w:ilvl w:val="0"/>
          <w:numId w:val="3"/>
        </w:numPr>
        <w:bidi/>
        <w:ind w:left="1080" w:hanging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منوی «فونت» و «پاراگراف» در نرم افزار ورد </w:t>
      </w:r>
    </w:p>
    <w:p w:rsidR="00BC0B13" w:rsidRPr="000B217C" w:rsidRDefault="00BC0B13" w:rsidP="00463D2E">
      <w:pPr>
        <w:pStyle w:val="ListParagraph"/>
        <w:numPr>
          <w:ilvl w:val="0"/>
          <w:numId w:val="3"/>
        </w:numPr>
        <w:bidi/>
        <w:ind w:left="1080" w:hanging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درج، تنظیم و ادیت تصویر درون متن</w:t>
      </w:r>
    </w:p>
    <w:p w:rsidR="00BC0B13" w:rsidRPr="000B217C" w:rsidRDefault="00BC0B13" w:rsidP="00463D2E">
      <w:pPr>
        <w:pStyle w:val="ListParagraph"/>
        <w:numPr>
          <w:ilvl w:val="0"/>
          <w:numId w:val="3"/>
        </w:numPr>
        <w:bidi/>
        <w:ind w:left="1080" w:hanging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اضافه کردن استایل دلخواه به منو و ایجاد فهرست، زیرمنو و منوهای مختلف در متن</w:t>
      </w:r>
    </w:p>
    <w:p w:rsidR="00BC0B13" w:rsidRPr="000B217C" w:rsidRDefault="00BC0B13" w:rsidP="00463D2E">
      <w:pPr>
        <w:pStyle w:val="ListParagraph"/>
        <w:numPr>
          <w:ilvl w:val="0"/>
          <w:numId w:val="3"/>
        </w:numPr>
        <w:bidi/>
        <w:ind w:left="1080" w:hanging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تغییر اندازۀ صفحه، حاشیه‌بندی و کار با سرنویس و پانویس صفحه</w:t>
      </w:r>
    </w:p>
    <w:p w:rsidR="00BC0B13" w:rsidRPr="000B217C" w:rsidRDefault="00BC0B13" w:rsidP="00463D2E">
      <w:pPr>
        <w:pStyle w:val="ListParagraph"/>
        <w:numPr>
          <w:ilvl w:val="0"/>
          <w:numId w:val="3"/>
        </w:numPr>
        <w:bidi/>
        <w:ind w:left="1080" w:hanging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ایجاد و درج رفرنس، پانویس و فهرست منابع و مراجع با نرم افزار ورد</w:t>
      </w:r>
    </w:p>
    <w:p w:rsidR="00BC0B13" w:rsidRPr="000B217C" w:rsidRDefault="00BC0B13" w:rsidP="00463D2E">
      <w:pPr>
        <w:pStyle w:val="ListParagraph"/>
        <w:numPr>
          <w:ilvl w:val="0"/>
          <w:numId w:val="3"/>
        </w:numPr>
        <w:bidi/>
        <w:ind w:left="1080" w:hanging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استفاده و درک منوی </w:t>
      </w:r>
      <w:r w:rsidRPr="000B217C">
        <w:rPr>
          <w:rFonts w:ascii="IRANSans UltraLight" w:hAnsi="IRANSans UltraLight" w:cs="B Nazanin"/>
          <w:lang w:bidi="fa-IR"/>
        </w:rPr>
        <w:t>Review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</w:p>
    <w:p w:rsidR="00BC0B13" w:rsidRPr="000B217C" w:rsidRDefault="00BC0B13" w:rsidP="00463D2E">
      <w:pPr>
        <w:pStyle w:val="ListParagraph"/>
        <w:numPr>
          <w:ilvl w:val="0"/>
          <w:numId w:val="3"/>
        </w:numPr>
        <w:bidi/>
        <w:ind w:left="1080" w:hanging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>Macro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</w:p>
    <w:p w:rsidR="00BC0B13" w:rsidRPr="000B217C" w:rsidRDefault="00BC0B13" w:rsidP="00463D2E">
      <w:pPr>
        <w:bidi/>
        <w:rPr>
          <w:rFonts w:ascii="IRANSans UltraLight" w:hAnsi="IRANSans UltraLight" w:cs="B Nazanin" w:hint="cs"/>
          <w:rtl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توانایی‌های دیجیتال وب </w:t>
      </w:r>
    </w:p>
    <w:p w:rsidR="00BC0B13" w:rsidRPr="000B217C" w:rsidRDefault="00BC0B13" w:rsidP="00463D2E">
      <w:pPr>
        <w:pStyle w:val="ListParagraph"/>
        <w:numPr>
          <w:ilvl w:val="0"/>
          <w:numId w:val="4"/>
        </w:numPr>
        <w:bidi/>
        <w:ind w:left="900" w:firstLine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عمومی در فهم کار با </w:t>
      </w:r>
      <w:r w:rsidRPr="000B217C">
        <w:rPr>
          <w:rFonts w:ascii="IRANSans UltraLight" w:hAnsi="IRANSans UltraLight" w:cs="B Nazanin"/>
          <w:lang w:bidi="fa-IR"/>
        </w:rPr>
        <w:t>CMS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ها (وردپرس، دروپال، جوملا، تایپ‌اسکریپت، جانگو و ...)</w:t>
      </w:r>
    </w:p>
    <w:p w:rsidR="00BC0B13" w:rsidRPr="000B217C" w:rsidRDefault="00BC0B13" w:rsidP="00463D2E">
      <w:pPr>
        <w:pStyle w:val="ListParagraph"/>
        <w:numPr>
          <w:ilvl w:val="0"/>
          <w:numId w:val="4"/>
        </w:numPr>
        <w:bidi/>
        <w:ind w:left="900" w:firstLine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ایجاد متن جدید در </w:t>
      </w:r>
      <w:r w:rsidRPr="000B217C">
        <w:rPr>
          <w:rFonts w:ascii="IRANSans UltraLight" w:hAnsi="IRANSans UltraLight" w:cs="B Nazanin"/>
          <w:lang w:bidi="fa-IR"/>
        </w:rPr>
        <w:t>CMS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</w:p>
    <w:p w:rsidR="00BC0B13" w:rsidRPr="000B217C" w:rsidRDefault="00BC0B13" w:rsidP="00463D2E">
      <w:pPr>
        <w:pStyle w:val="ListParagraph"/>
        <w:numPr>
          <w:ilvl w:val="0"/>
          <w:numId w:val="4"/>
        </w:numPr>
        <w:bidi/>
        <w:ind w:left="900" w:firstLine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ایجاد و درج تصویر در </w:t>
      </w:r>
      <w:r w:rsidRPr="000B217C">
        <w:rPr>
          <w:rFonts w:ascii="IRANSans UltraLight" w:hAnsi="IRANSans UltraLight" w:cs="B Nazanin"/>
          <w:lang w:bidi="fa-IR"/>
        </w:rPr>
        <w:t>CMS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ها </w:t>
      </w:r>
    </w:p>
    <w:p w:rsidR="00BC0B13" w:rsidRPr="000B217C" w:rsidRDefault="00BC0B13" w:rsidP="00463D2E">
      <w:pPr>
        <w:pStyle w:val="ListParagraph"/>
        <w:numPr>
          <w:ilvl w:val="0"/>
          <w:numId w:val="4"/>
        </w:numPr>
        <w:bidi/>
        <w:ind w:left="900" w:firstLine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lastRenderedPageBreak/>
        <w:t xml:space="preserve">توانایی ساختاربندی متن در </w:t>
      </w:r>
      <w:r w:rsidRPr="000B217C">
        <w:rPr>
          <w:rFonts w:ascii="IRANSans UltraLight" w:hAnsi="IRANSans UltraLight" w:cs="B Nazanin"/>
          <w:lang w:bidi="fa-IR"/>
        </w:rPr>
        <w:t>CMS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</w:p>
    <w:p w:rsidR="00BC0B13" w:rsidRPr="000B217C" w:rsidRDefault="00BC0B13" w:rsidP="00463D2E">
      <w:pPr>
        <w:pStyle w:val="ListParagraph"/>
        <w:numPr>
          <w:ilvl w:val="0"/>
          <w:numId w:val="4"/>
        </w:numPr>
        <w:bidi/>
        <w:ind w:left="900" w:firstLine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استفاده از دسته‌بندی و برچسب‌ها در </w:t>
      </w:r>
      <w:r w:rsidRPr="000B217C">
        <w:rPr>
          <w:rFonts w:ascii="IRANSans UltraLight" w:hAnsi="IRANSans UltraLight" w:cs="B Nazanin"/>
          <w:lang w:bidi="fa-IR"/>
        </w:rPr>
        <w:t>CMS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ها </w:t>
      </w:r>
    </w:p>
    <w:p w:rsidR="00BC0B13" w:rsidRPr="000B217C" w:rsidRDefault="00BC0B13" w:rsidP="00463D2E">
      <w:pPr>
        <w:pStyle w:val="ListParagraph"/>
        <w:numPr>
          <w:ilvl w:val="0"/>
          <w:numId w:val="4"/>
        </w:numPr>
        <w:bidi/>
        <w:ind w:left="900" w:firstLine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افزونه‌های سئو نظیر </w:t>
      </w:r>
      <w:r w:rsidRPr="000B217C">
        <w:rPr>
          <w:rFonts w:ascii="IRANSans UltraLight" w:hAnsi="IRANSans UltraLight" w:cs="B Nazanin"/>
          <w:lang w:bidi="fa-IR"/>
        </w:rPr>
        <w:t>Yoast SEO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</w:p>
    <w:p w:rsidR="00BC0B13" w:rsidRPr="000B217C" w:rsidRDefault="00BC0B13" w:rsidP="00463D2E">
      <w:pPr>
        <w:pStyle w:val="ListParagraph"/>
        <w:numPr>
          <w:ilvl w:val="0"/>
          <w:numId w:val="4"/>
        </w:numPr>
        <w:bidi/>
        <w:ind w:left="900" w:firstLine="9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فهم تخصصی از تگ‌های مختلف و تأثیر آن‌ها بر سئو </w:t>
      </w:r>
    </w:p>
    <w:p w:rsidR="00BC0B13" w:rsidRPr="000B217C" w:rsidRDefault="00AE78E2" w:rsidP="00463D2E">
      <w:pPr>
        <w:pStyle w:val="ListParagraph"/>
        <w:numPr>
          <w:ilvl w:val="0"/>
          <w:numId w:val="4"/>
        </w:numPr>
        <w:bidi/>
        <w:ind w:left="900" w:firstLine="9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فهم از </w:t>
      </w:r>
      <w:r w:rsidRPr="000B217C">
        <w:rPr>
          <w:rFonts w:ascii="IRANSans UltraLight" w:hAnsi="IRANSans UltraLight" w:cs="B Nazanin"/>
          <w:lang w:bidi="fa-IR"/>
        </w:rPr>
        <w:t>On-Page SEO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و </w:t>
      </w:r>
      <w:r w:rsidRPr="000B217C">
        <w:rPr>
          <w:rFonts w:ascii="IRANSans UltraLight" w:hAnsi="IRANSans UltraLight" w:cs="B Nazanin"/>
          <w:lang w:bidi="fa-IR"/>
        </w:rPr>
        <w:t>Off-Page SEO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left="900" w:firstLine="90"/>
        <w:rPr>
          <w:rFonts w:ascii="IRANSans UltraLight" w:hAnsi="IRANSans UltraLight" w:cs="B Nazanin" w:hint="cs"/>
          <w:rtl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درک و تشخیص تفاوت انواع </w:t>
      </w:r>
      <w:r w:rsidRPr="000B217C">
        <w:rPr>
          <w:rFonts w:ascii="IRANSans UltraLight" w:hAnsi="IRANSans UltraLight" w:cs="B Nazanin"/>
          <w:lang w:bidi="fa-IR"/>
        </w:rPr>
        <w:t xml:space="preserve">Backlink, Forelink, Inbound Link 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و </w:t>
      </w:r>
      <w:r w:rsidRPr="000B217C">
        <w:rPr>
          <w:rFonts w:ascii="IRANSans UltraLight" w:hAnsi="IRANSans UltraLight" w:cs="B Nazanin"/>
          <w:lang w:bidi="fa-IR"/>
        </w:rPr>
        <w:t>Outbound Link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ها از هم‌دیگر</w:t>
      </w:r>
    </w:p>
    <w:p w:rsidR="00AE78E2" w:rsidRPr="000B217C" w:rsidRDefault="00AE78E2" w:rsidP="00463D2E">
      <w:pPr>
        <w:bidi/>
        <w:ind w:left="900"/>
        <w:rPr>
          <w:rFonts w:ascii="IRANSans UltraLight" w:hAnsi="IRANSans UltraLight" w:cs="B Nazanin" w:hint="cs"/>
          <w:rtl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محتوای چندرسانه‌ای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ویرایش تصویر با نرم‌افزار فتوشاپ (در سطوح مختلف و توسط متخصص تعریف 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نرم‌افزار </w:t>
      </w:r>
      <w:r w:rsidRPr="000B217C">
        <w:rPr>
          <w:rFonts w:ascii="IRANSans UltraLight" w:hAnsi="IRANSans UltraLight" w:cs="B Nazanin"/>
          <w:lang w:bidi="fa-IR"/>
        </w:rPr>
        <w:t>Adobe Illustrator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 (در سطوح مختلف و توسط متخصص تعریف 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نرم افزارهای </w:t>
      </w:r>
      <w:r w:rsidRPr="000B217C">
        <w:rPr>
          <w:rFonts w:ascii="IRANSans UltraLight" w:hAnsi="IRANSans UltraLight" w:cs="B Nazanin"/>
          <w:lang w:bidi="fa-IR"/>
        </w:rPr>
        <w:t>After effects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و </w:t>
      </w:r>
      <w:r w:rsidRPr="000B217C">
        <w:rPr>
          <w:rFonts w:ascii="IRANSans UltraLight" w:hAnsi="IRANSans UltraLight" w:cs="B Nazanin"/>
          <w:lang w:bidi="fa-IR"/>
        </w:rPr>
        <w:t>Adobe Premier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(در سطوح مختلف و توسط متخصص تعریف 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ساخت بنر گرافیکی دیجیتال (در سطوح مختلف و توسط متخصص تعریف 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ساخت بروشور، کاتالوگ و محصولات چاپی گرافیکی (</w:t>
      </w:r>
      <w:r w:rsidRPr="000B217C">
        <w:rPr>
          <w:rFonts w:ascii="IRANSans UltraLight" w:hAnsi="IRANSans UltraLight" w:cs="B Nazanin" w:hint="cs"/>
          <w:rtl/>
          <w:lang w:bidi="fa-IR"/>
        </w:rPr>
        <w:t>در سطوح مختلف و توسط متخصص تعریف 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طراحی لوگو، فونت، لوگوتایپ، آرم و سربرگ </w:t>
      </w:r>
      <w:r w:rsidRPr="000B217C">
        <w:rPr>
          <w:rFonts w:ascii="IRANSans UltraLight" w:hAnsi="IRANSans UltraLight" w:cs="B Nazanin" w:hint="cs"/>
          <w:rtl/>
          <w:lang w:bidi="fa-IR"/>
        </w:rPr>
        <w:t>(در سطوح مختلف و توسط متخصص تعریف 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و فهم از چاپ دیجیتال و غیر دیجیتال و تشخیص انواع آن </w:t>
      </w:r>
      <w:r w:rsidRPr="000B217C">
        <w:rPr>
          <w:rFonts w:ascii="IRANSans UltraLight" w:hAnsi="IRANSans UltraLight" w:cs="B Nazanin" w:hint="cs"/>
          <w:rtl/>
          <w:lang w:bidi="fa-IR"/>
        </w:rPr>
        <w:t>(در سطوح مختلف و توسط متخصص تعریف 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نرم افزارهای ضبط صدا و ساخت پادکست 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فهم و آشنایی با انواع پادکست و سایت‌های میزبان پادکست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شناخت اصول گویندگی و صداپیشگی، صداسازی و صداگذاری برای پادکست </w:t>
      </w:r>
      <w:r w:rsidRPr="000B217C">
        <w:rPr>
          <w:rFonts w:ascii="IRANSans UltraLight" w:hAnsi="IRANSans UltraLight" w:cs="B Nazanin" w:hint="cs"/>
          <w:rtl/>
          <w:lang w:bidi="fa-IR"/>
        </w:rPr>
        <w:t>(در سطوح مختلف و توسط متخصص تعریف 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ویرایش فایل‌های صوتی، افکت گذاری و صداگذاری روی فایل‌های صوتی موجود </w:t>
      </w:r>
      <w:r w:rsidRPr="000B217C">
        <w:rPr>
          <w:rFonts w:ascii="IRANSans UltraLight" w:hAnsi="IRANSans UltraLight" w:cs="B Nazanin" w:hint="cs"/>
          <w:rtl/>
          <w:lang w:bidi="fa-IR"/>
        </w:rPr>
        <w:t>(در سطوح مختلف و توسط متخصص تعریف 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عکاسی با دوربین آنالوگ </w:t>
      </w:r>
      <w:r w:rsidRPr="000B217C">
        <w:rPr>
          <w:rFonts w:ascii="IRANSans UltraLight" w:hAnsi="IRANSans UltraLight" w:cs="B Nazanin" w:hint="cs"/>
          <w:rtl/>
          <w:lang w:bidi="fa-IR"/>
        </w:rPr>
        <w:t>(</w:t>
      </w:r>
      <w:r w:rsidR="00FA6446" w:rsidRPr="000B217C">
        <w:rPr>
          <w:rFonts w:ascii="IRANSans UltraLight" w:hAnsi="IRANSans UltraLight" w:cs="B Nazanin" w:hint="cs"/>
          <w:rtl/>
          <w:lang w:bidi="fa-IR"/>
        </w:rPr>
        <w:t>مزیت محسوب می‌شود.)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عکاسی با دوربین دیجیتال (مقدماتی و پیشرفته توسط متخصص تعیین می‌گردد.)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تنظیم صحیح شاتر، عمق میدان، فوکوس و دیافراگم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تنظیم صحیح نور و کار با ابزار و لوازم مختلف در تنظیم نور عکس در محیط‌های مختلف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2B6A73" w:rsidRPr="000B217C" w:rsidRDefault="002B6A73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ادیت واصلاح عکس با </w:t>
      </w:r>
      <w:r w:rsidRPr="000B217C">
        <w:rPr>
          <w:rFonts w:ascii="IRANSans UltraLight" w:hAnsi="IRANSans UltraLight" w:cs="B Nazanin"/>
          <w:lang w:bidi="fa-IR"/>
        </w:rPr>
        <w:t xml:space="preserve">Light room 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و نرم‌افزارهای مشابه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تصویربرداری با تکنیک‌های مقدماتی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تصویربرداری با تکنیک‌های پیشرفته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AE78E2" w:rsidRPr="000B217C" w:rsidRDefault="00AE78E2" w:rsidP="00463D2E">
      <w:pPr>
        <w:pStyle w:val="ListParagraph"/>
        <w:numPr>
          <w:ilvl w:val="0"/>
          <w:numId w:val="4"/>
        </w:numPr>
        <w:bidi/>
        <w:ind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تنظیم و درک نورپردازی و کلوین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AE78E2" w:rsidRPr="000B217C" w:rsidRDefault="00AE78E2" w:rsidP="00463D2E">
      <w:pPr>
        <w:bidi/>
        <w:rPr>
          <w:rFonts w:ascii="IRANSans UltraLight" w:hAnsi="IRANSans UltraLight" w:cs="B Nazanin"/>
          <w:lang w:bidi="fa-IR"/>
        </w:rPr>
      </w:pPr>
    </w:p>
    <w:p w:rsidR="00AE78E2" w:rsidRPr="000B217C" w:rsidRDefault="00AE78E2" w:rsidP="00463D2E">
      <w:pPr>
        <w:bidi/>
        <w:rPr>
          <w:rFonts w:ascii="IRANSans UltraLight" w:hAnsi="IRANSans UltraLight" w:cs="B Nazanin" w:hint="cs"/>
          <w:rtl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ابزارهای دیجیتال محتوا و دیجیتال مارکتینگ </w:t>
      </w:r>
    </w:p>
    <w:p w:rsidR="00AE78E2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proofErr w:type="spellStart"/>
      <w:r w:rsidRPr="000B217C">
        <w:rPr>
          <w:rFonts w:ascii="IRANSans UltraLight" w:hAnsi="IRANSans UltraLight" w:cs="B Nazanin"/>
          <w:lang w:bidi="fa-IR"/>
        </w:rPr>
        <w:t>Canva</w:t>
      </w:r>
      <w:proofErr w:type="spellEnd"/>
    </w:p>
    <w:p w:rsidR="00FA6446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یافتن تصاویر باکیفیت از منابع مختلف در وب </w:t>
      </w:r>
    </w:p>
    <w:p w:rsidR="00FA6446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>Buffer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FA6446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>Buzzsumo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</w:p>
    <w:p w:rsidR="00FA6446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>Hootsuite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2B6A73" w:rsidRPr="000B217C" w:rsidRDefault="002B6A73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lastRenderedPageBreak/>
        <w:t xml:space="preserve">توانایی کار با </w:t>
      </w:r>
      <w:proofErr w:type="spellStart"/>
      <w:r w:rsidRPr="000B217C">
        <w:rPr>
          <w:rFonts w:ascii="IRANSans UltraLight" w:hAnsi="IRANSans UltraLight" w:cs="B Nazanin"/>
          <w:lang w:bidi="fa-IR"/>
        </w:rPr>
        <w:t>Iconosquare</w:t>
      </w:r>
      <w:proofErr w:type="spellEnd"/>
    </w:p>
    <w:p w:rsidR="00FA6446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>Google Trends</w:t>
      </w:r>
    </w:p>
    <w:p w:rsidR="00FA6446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>Google keyword Planner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</w:p>
    <w:p w:rsidR="00FA6446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>Google Search Console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FA6446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نصب و کار با </w:t>
      </w:r>
      <w:r w:rsidRPr="000B217C">
        <w:rPr>
          <w:rFonts w:ascii="IRANSans UltraLight" w:hAnsi="IRANSans UltraLight" w:cs="B Nazanin"/>
          <w:lang w:bidi="fa-IR"/>
        </w:rPr>
        <w:t>Google Analytics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FA6446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proofErr w:type="spellStart"/>
      <w:r w:rsidRPr="000B217C">
        <w:rPr>
          <w:rFonts w:ascii="IRANSans UltraLight" w:hAnsi="IRANSans UltraLight" w:cs="B Nazanin"/>
          <w:lang w:bidi="fa-IR"/>
        </w:rPr>
        <w:t>Semrush</w:t>
      </w:r>
      <w:proofErr w:type="spellEnd"/>
    </w:p>
    <w:p w:rsidR="00FA6446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proofErr w:type="spellStart"/>
      <w:r w:rsidRPr="000B217C">
        <w:rPr>
          <w:rFonts w:ascii="IRANSans UltraLight" w:hAnsi="IRANSans UltraLight" w:cs="B Nazanin"/>
          <w:lang w:bidi="fa-IR"/>
        </w:rPr>
        <w:t>Moz</w:t>
      </w:r>
      <w:proofErr w:type="spellEnd"/>
    </w:p>
    <w:p w:rsidR="00FA6446" w:rsidRPr="000B217C" w:rsidRDefault="00FA6446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proofErr w:type="spellStart"/>
      <w:r w:rsidRPr="000B217C">
        <w:rPr>
          <w:rFonts w:ascii="IRANSans UltraLight" w:hAnsi="IRANSans UltraLight" w:cs="B Nazanin"/>
          <w:lang w:bidi="fa-IR"/>
        </w:rPr>
        <w:t>Similarweb</w:t>
      </w:r>
      <w:proofErr w:type="spellEnd"/>
    </w:p>
    <w:p w:rsidR="002B6A73" w:rsidRPr="000B217C" w:rsidRDefault="002B6A73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proofErr w:type="spellStart"/>
      <w:r w:rsidRPr="000B217C">
        <w:rPr>
          <w:rFonts w:ascii="IRANSans UltraLight" w:hAnsi="IRANSans UltraLight" w:cs="B Nazanin"/>
          <w:lang w:bidi="fa-IR"/>
        </w:rPr>
        <w:t>Kissmetrics</w:t>
      </w:r>
      <w:proofErr w:type="spellEnd"/>
    </w:p>
    <w:p w:rsidR="002B6A73" w:rsidRPr="000B217C" w:rsidRDefault="002B6A73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>Sprout Social</w:t>
      </w:r>
    </w:p>
    <w:p w:rsidR="002B6A73" w:rsidRPr="000B217C" w:rsidRDefault="002B6A73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proofErr w:type="spellStart"/>
      <w:r w:rsidRPr="000B217C">
        <w:rPr>
          <w:rFonts w:ascii="IRANSans UltraLight" w:hAnsi="IRANSans UltraLight" w:cs="B Nazanin"/>
          <w:lang w:bidi="fa-IR"/>
        </w:rPr>
        <w:t>Ahrefs</w:t>
      </w:r>
      <w:proofErr w:type="spellEnd"/>
    </w:p>
    <w:p w:rsidR="002B6A73" w:rsidRPr="000B217C" w:rsidRDefault="002B6A73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proofErr w:type="spellStart"/>
      <w:r w:rsidRPr="000B217C">
        <w:rPr>
          <w:rFonts w:ascii="IRANSans UltraLight" w:hAnsi="IRANSans UltraLight" w:cs="B Nazanin"/>
          <w:lang w:bidi="fa-IR"/>
        </w:rPr>
        <w:t>Serpsat</w:t>
      </w:r>
      <w:proofErr w:type="spellEnd"/>
    </w:p>
    <w:p w:rsidR="002B6A73" w:rsidRPr="000B217C" w:rsidRDefault="002B6A73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proofErr w:type="spellStart"/>
      <w:r w:rsidRPr="000B217C">
        <w:rPr>
          <w:rFonts w:ascii="IRANSans UltraLight" w:hAnsi="IRANSans UltraLight" w:cs="B Nazanin"/>
          <w:lang w:bidi="fa-IR"/>
        </w:rPr>
        <w:t>Kwfinder</w:t>
      </w:r>
      <w:proofErr w:type="spellEnd"/>
    </w:p>
    <w:p w:rsidR="002B6A73" w:rsidRPr="000B217C" w:rsidRDefault="002B6A73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 xml:space="preserve">Facebook Ads 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و </w:t>
      </w:r>
      <w:r w:rsidRPr="000B217C">
        <w:rPr>
          <w:rFonts w:ascii="IRANSans UltraLight" w:hAnsi="IRANSans UltraLight" w:cs="B Nazanin"/>
          <w:lang w:bidi="fa-IR"/>
        </w:rPr>
        <w:t>Twitter Ads</w:t>
      </w:r>
    </w:p>
    <w:p w:rsidR="002B6A73" w:rsidRPr="000B217C" w:rsidRDefault="002B6A73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 xml:space="preserve">Google Data Studio 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2B6A73" w:rsidRPr="000B217C" w:rsidRDefault="002B6A73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>Google Tag Manager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2B6A73" w:rsidRPr="000B217C" w:rsidRDefault="002B6A73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</w:t>
      </w:r>
      <w:r w:rsidRPr="000B217C">
        <w:rPr>
          <w:rFonts w:ascii="IRANSans UltraLight" w:hAnsi="IRANSans UltraLight" w:cs="B Nazanin"/>
          <w:lang w:bidi="fa-IR"/>
        </w:rPr>
        <w:t>Facebook Audience Insights</w:t>
      </w:r>
    </w:p>
    <w:p w:rsidR="002B6A73" w:rsidRPr="000B217C" w:rsidRDefault="002B6A73" w:rsidP="00463D2E">
      <w:pPr>
        <w:pStyle w:val="ListParagraph"/>
        <w:numPr>
          <w:ilvl w:val="0"/>
          <w:numId w:val="5"/>
        </w:numPr>
        <w:bidi/>
        <w:ind w:left="630" w:firstLine="27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پلتفرم‌های مختلف تبلیغات دیجیتال </w:t>
      </w:r>
    </w:p>
    <w:p w:rsidR="002B6A73" w:rsidRPr="000B217C" w:rsidRDefault="002B6A73" w:rsidP="00463D2E">
      <w:pPr>
        <w:bidi/>
        <w:rPr>
          <w:rFonts w:ascii="IRANSans UltraLight" w:hAnsi="IRANSans UltraLight" w:cs="B Nazanin" w:hint="cs"/>
          <w:rtl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مهارت‌های عمومی و کاری</w:t>
      </w:r>
    </w:p>
    <w:p w:rsidR="002B6A73" w:rsidRPr="000B217C" w:rsidRDefault="002B6A73" w:rsidP="00463D2E">
      <w:pPr>
        <w:pStyle w:val="ListParagraph"/>
        <w:numPr>
          <w:ilvl w:val="0"/>
          <w:numId w:val="6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کار در تیم‌های چند نفره با بهره وری مناسب</w:t>
      </w:r>
    </w:p>
    <w:p w:rsidR="002B6A73" w:rsidRPr="000B217C" w:rsidRDefault="002B6A73" w:rsidP="00463D2E">
      <w:pPr>
        <w:pStyle w:val="ListParagraph"/>
        <w:numPr>
          <w:ilvl w:val="0"/>
          <w:numId w:val="6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انفرادی با بهره وری مناسب </w:t>
      </w:r>
    </w:p>
    <w:p w:rsidR="002B6A73" w:rsidRPr="000B217C" w:rsidRDefault="002B6A73" w:rsidP="00463D2E">
      <w:pPr>
        <w:pStyle w:val="ListParagraph"/>
        <w:numPr>
          <w:ilvl w:val="0"/>
          <w:numId w:val="6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تحویل به موقع </w:t>
      </w:r>
      <w:r w:rsidR="003538A5" w:rsidRPr="000B217C">
        <w:rPr>
          <w:rFonts w:ascii="IRANSans UltraLight" w:hAnsi="IRANSans UltraLight" w:cs="B Nazanin" w:hint="cs"/>
          <w:rtl/>
          <w:lang w:bidi="fa-IR"/>
        </w:rPr>
        <w:t>کار محول‌شده</w:t>
      </w:r>
    </w:p>
    <w:p w:rsidR="003538A5" w:rsidRPr="000B217C" w:rsidRDefault="003538A5" w:rsidP="00463D2E">
      <w:pPr>
        <w:pStyle w:val="ListParagraph"/>
        <w:numPr>
          <w:ilvl w:val="0"/>
          <w:numId w:val="6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درک و پیروی از ساختارهای ارائه‌شده و دستورالعمل‌ها</w:t>
      </w:r>
    </w:p>
    <w:p w:rsidR="003538A5" w:rsidRPr="000B217C" w:rsidRDefault="003538A5" w:rsidP="00463D2E">
      <w:pPr>
        <w:pStyle w:val="ListParagraph"/>
        <w:numPr>
          <w:ilvl w:val="0"/>
          <w:numId w:val="6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اولویت‌بندی و مدیریت در شرایط فشرده و سخت کاری</w:t>
      </w:r>
    </w:p>
    <w:p w:rsidR="003538A5" w:rsidRPr="000B217C" w:rsidRDefault="003538A5" w:rsidP="00463D2E">
      <w:pPr>
        <w:pStyle w:val="ListParagraph"/>
        <w:numPr>
          <w:ilvl w:val="0"/>
          <w:numId w:val="6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برقراری ارتباط مؤثر با سایر همکاران </w:t>
      </w:r>
    </w:p>
    <w:p w:rsidR="002B6A73" w:rsidRPr="000B217C" w:rsidRDefault="003538A5" w:rsidP="000B217C">
      <w:pPr>
        <w:pStyle w:val="ListParagraph"/>
        <w:numPr>
          <w:ilvl w:val="0"/>
          <w:numId w:val="6"/>
        </w:numPr>
        <w:bidi/>
        <w:ind w:firstLine="180"/>
        <w:rPr>
          <w:rFonts w:ascii="IRANSans UltraLight" w:hAnsi="IRANSans UltraLight" w:cs="B Nazanin" w:hint="cs"/>
          <w:rtl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تعهد به تحویل صحیح و باکیفیت کار محول شده</w:t>
      </w:r>
    </w:p>
    <w:p w:rsidR="002B6A73" w:rsidRPr="000B217C" w:rsidRDefault="002B6A73" w:rsidP="00463D2E">
      <w:pPr>
        <w:pStyle w:val="Heading1"/>
        <w:rPr>
          <w:rFonts w:cs="B Nazanin"/>
        </w:rPr>
      </w:pPr>
      <w:bookmarkStart w:id="1" w:name="_Toc517013929"/>
      <w:r w:rsidRPr="000B217C">
        <w:rPr>
          <w:rFonts w:cs="B Nazanin" w:hint="cs"/>
          <w:rtl/>
        </w:rPr>
        <w:t xml:space="preserve">بخش دوم </w:t>
      </w:r>
      <w:r w:rsidRPr="000B217C">
        <w:rPr>
          <w:rFonts w:ascii="Times New Roman" w:hAnsi="Times New Roman" w:cs="Times New Roman" w:hint="cs"/>
          <w:rtl/>
        </w:rPr>
        <w:t>–</w:t>
      </w:r>
      <w:r w:rsidRPr="000B217C">
        <w:rPr>
          <w:rFonts w:cs="B Nazanin" w:hint="cs"/>
          <w:rtl/>
        </w:rPr>
        <w:t xml:space="preserve"> معیارهای ارزیابی مدیر محتوا</w:t>
      </w:r>
      <w:bookmarkEnd w:id="1"/>
      <w:r w:rsidRPr="000B217C">
        <w:rPr>
          <w:rFonts w:cs="B Nazanin" w:hint="cs"/>
          <w:rtl/>
        </w:rPr>
        <w:t xml:space="preserve"> </w:t>
      </w:r>
    </w:p>
    <w:p w:rsidR="00ED6530" w:rsidRPr="000B217C" w:rsidRDefault="00B61CC7" w:rsidP="00DB1780">
      <w:pPr>
        <w:bidi/>
        <w:rPr>
          <w:rFonts w:ascii="IRANSans UltraLight" w:hAnsi="IRANSans UltraLight" w:cs="B Nazanin" w:hint="cs"/>
          <w:color w:val="F3642C" w:themeColor="text2"/>
          <w:sz w:val="24"/>
          <w:szCs w:val="24"/>
          <w:rtl/>
          <w:lang w:bidi="fa-IR"/>
        </w:rPr>
      </w:pPr>
      <w:r w:rsidRPr="000B217C">
        <w:rPr>
          <w:rFonts w:ascii="IRANSans UltraLight" w:hAnsi="IRANSans UltraLight" w:cs="B Nazanin"/>
          <w:color w:val="F3642C" w:themeColor="text2"/>
          <w:sz w:val="24"/>
          <w:szCs w:val="24"/>
          <w:rtl/>
          <w:lang w:bidi="fa-IR"/>
        </w:rPr>
        <w:t>توسط کارشناس منابع انسانی ارزیابی می‌گردد</w:t>
      </w:r>
    </w:p>
    <w:p w:rsidR="002B6A73" w:rsidRPr="000B217C" w:rsidRDefault="003538A5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ابزارهای مدیریت تیم نظیر </w:t>
      </w:r>
      <w:r w:rsidRPr="000B217C">
        <w:rPr>
          <w:rFonts w:ascii="IRANSans UltraLight" w:hAnsi="IRANSans UltraLight" w:cs="B Nazanin"/>
          <w:lang w:bidi="fa-IR"/>
        </w:rPr>
        <w:t>Trello</w:t>
      </w:r>
      <w:r w:rsidRPr="000B217C">
        <w:rPr>
          <w:rFonts w:ascii="IRANSans UltraLight" w:hAnsi="IRANSans UltraLight" w:cs="B Nazanin" w:hint="cs"/>
          <w:rtl/>
          <w:lang w:bidi="fa-IR"/>
        </w:rPr>
        <w:t xml:space="preserve"> و </w:t>
      </w:r>
      <w:proofErr w:type="spellStart"/>
      <w:r w:rsidRPr="000B217C">
        <w:rPr>
          <w:rFonts w:ascii="IRANSans UltraLight" w:hAnsi="IRANSans UltraLight" w:cs="B Nazanin"/>
          <w:lang w:bidi="fa-IR"/>
        </w:rPr>
        <w:t>Taskulu</w:t>
      </w:r>
      <w:proofErr w:type="spellEnd"/>
    </w:p>
    <w:p w:rsidR="003538A5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و فهم دقیق از کار تیمی و نحوۀ مدیریت تیم‌های کاری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هدایت تیم در جهت اهداف کلان استراتژیک و سازمانی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کار با افراد از رده‌های سنی و قشرهای مختلف اجتماعی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اولویت‌بندی دقیق و صحیح 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ویرایش تخصصی و عمومی 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مهارت‌های مدیریت پروژه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lastRenderedPageBreak/>
        <w:t xml:space="preserve">مهارت‌های مدیریت فرآیند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مذاکره با کارفرما برای دریافت و تحویل پروژه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ایجاد تعادل در زندگی کاری کارشناسان محتوا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کار با سرویس‌های مختلف تبلیغات کلیکی، </w:t>
      </w:r>
      <w:proofErr w:type="spellStart"/>
      <w:r w:rsidRPr="000B217C">
        <w:rPr>
          <w:rFonts w:ascii="IRANSans UltraLight" w:hAnsi="IRANSans UltraLight" w:cs="B Nazanin"/>
          <w:lang w:bidi="fa-IR"/>
        </w:rPr>
        <w:t>Adwords</w:t>
      </w:r>
      <w:proofErr w:type="spellEnd"/>
      <w:r w:rsidRPr="000B217C">
        <w:rPr>
          <w:rFonts w:ascii="IRANSans UltraLight" w:hAnsi="IRANSans UltraLight" w:cs="B Nazanin" w:hint="cs"/>
          <w:rtl/>
          <w:lang w:bidi="fa-IR"/>
        </w:rPr>
        <w:t>، تبلیغات در شبکه‌های اجتماعی، ایمیل مارکتینگ و آنالیتیکس</w:t>
      </w:r>
    </w:p>
    <w:p w:rsidR="00B61CC7" w:rsidRPr="000B217C" w:rsidRDefault="00B61CC7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تولید </w:t>
      </w:r>
      <w:r w:rsidRPr="000B217C">
        <w:rPr>
          <w:rFonts w:ascii="IRANSans UltraLight" w:hAnsi="IRANSans UltraLight" w:cs="B Nazanin"/>
          <w:lang w:bidi="fa-IR"/>
        </w:rPr>
        <w:t>Viral Content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اشراف کامل به انواع محتوا و نحوه و پروسۀ تولید محتوا با فرمت‌های مختلف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توانایی و فهم از نحوۀ درگیرکردن مخاطب با محتوا و انتخاب بهترین شیوه‌ها 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>توانایی فهم مخاطب و هدایت کارشناسان محتوایی در جهت تأمین رضایت مخاطب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مجموعه مهارت‌های مدیریت بحران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مجموعه مهارت‌های مدیریت در شرایط ناپایدار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مجموعه مهارت‌های تربیت کارشناسان محتوا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مجموعه مهارت‌های برقراری ارتباط انسانی با کارکنان و کارشناسان زیردست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C2660E" w:rsidRPr="000B217C" w:rsidRDefault="00C2660E" w:rsidP="00463D2E">
      <w:pPr>
        <w:pStyle w:val="ListParagraph"/>
        <w:numPr>
          <w:ilvl w:val="0"/>
          <w:numId w:val="7"/>
        </w:numPr>
        <w:bidi/>
        <w:ind w:firstLine="180"/>
        <w:rPr>
          <w:rFonts w:ascii="IRANSans UltraLight" w:hAnsi="IRANSans UltraLight" w:cs="B Nazanin" w:hint="cs"/>
          <w:lang w:bidi="fa-IR"/>
        </w:rPr>
      </w:pPr>
      <w:r w:rsidRPr="000B217C">
        <w:rPr>
          <w:rFonts w:ascii="IRANSans UltraLight" w:hAnsi="IRANSans UltraLight" w:cs="B Nazanin" w:hint="cs"/>
          <w:rtl/>
          <w:lang w:bidi="fa-IR"/>
        </w:rPr>
        <w:t xml:space="preserve">مجموعه مهارت‌های رهبری </w:t>
      </w:r>
      <w:r w:rsidRPr="000B217C">
        <w:rPr>
          <w:rFonts w:ascii="IRANSans UltraLight" w:hAnsi="IRANSans UltraLight" w:cs="B Nazanin" w:hint="cs"/>
          <w:rtl/>
          <w:lang w:bidi="fa-IR"/>
        </w:rPr>
        <w:t>(مقدماتی و پیشرفته توسط متخصص تعیین می‌گردد.)</w:t>
      </w:r>
    </w:p>
    <w:p w:rsidR="00C2660E" w:rsidRPr="000B217C" w:rsidRDefault="00C2660E" w:rsidP="00463D2E">
      <w:pPr>
        <w:pStyle w:val="Heading1"/>
        <w:rPr>
          <w:rFonts w:cs="B Nazanin"/>
        </w:rPr>
      </w:pPr>
      <w:bookmarkStart w:id="2" w:name="_Toc517013930"/>
      <w:r w:rsidRPr="000B217C">
        <w:rPr>
          <w:rFonts w:cs="B Nazanin" w:hint="cs"/>
          <w:rtl/>
        </w:rPr>
        <w:t xml:space="preserve">بخش سوم </w:t>
      </w:r>
      <w:r w:rsidRPr="000B217C">
        <w:rPr>
          <w:rFonts w:ascii="Times New Roman" w:hAnsi="Times New Roman" w:cs="Times New Roman" w:hint="cs"/>
          <w:rtl/>
        </w:rPr>
        <w:t>–</w:t>
      </w:r>
      <w:r w:rsidRPr="000B217C">
        <w:rPr>
          <w:rFonts w:cs="B Nazanin" w:hint="cs"/>
          <w:rtl/>
        </w:rPr>
        <w:t xml:space="preserve"> معیارهای ارزیابی استراتژیست محتوا</w:t>
      </w:r>
      <w:bookmarkEnd w:id="2"/>
      <w:r w:rsidRPr="000B217C">
        <w:rPr>
          <w:rFonts w:cs="B Nazanin" w:hint="cs"/>
          <w:rtl/>
        </w:rPr>
        <w:t xml:space="preserve"> </w:t>
      </w:r>
    </w:p>
    <w:p w:rsidR="00ED6530" w:rsidRPr="000B217C" w:rsidRDefault="00B61CC7" w:rsidP="00463D2E">
      <w:pPr>
        <w:bidi/>
        <w:rPr>
          <w:rFonts w:ascii="IRANSans UltraLight" w:hAnsi="IRANSans UltraLight" w:cs="B Nazanin"/>
          <w:color w:val="F3642C" w:themeColor="text2"/>
          <w:sz w:val="24"/>
          <w:szCs w:val="24"/>
          <w:lang w:bidi="fa-IR"/>
        </w:rPr>
      </w:pPr>
      <w:r w:rsidRPr="000B217C">
        <w:rPr>
          <w:rFonts w:ascii="IRANSans UltraLight" w:hAnsi="IRANSans UltraLight" w:cs="B Nazanin"/>
          <w:color w:val="F3642C" w:themeColor="text2"/>
          <w:sz w:val="24"/>
          <w:szCs w:val="24"/>
          <w:rtl/>
          <w:lang w:bidi="fa-IR"/>
        </w:rPr>
        <w:t xml:space="preserve">توسط مدیر </w:t>
      </w:r>
      <w:r w:rsidRPr="000B217C">
        <w:rPr>
          <w:rFonts w:ascii="IRANSans UltraLight" w:hAnsi="IRANSans UltraLight" w:cs="B Nazanin" w:hint="cs"/>
          <w:color w:val="F3642C" w:themeColor="text2"/>
          <w:sz w:val="24"/>
          <w:szCs w:val="24"/>
          <w:rtl/>
          <w:lang w:bidi="fa-IR"/>
        </w:rPr>
        <w:t xml:space="preserve">ارشد </w:t>
      </w:r>
      <w:r w:rsidRPr="000B217C">
        <w:rPr>
          <w:rFonts w:ascii="IRANSans UltraLight" w:hAnsi="IRANSans UltraLight" w:cs="B Nazanin"/>
          <w:color w:val="F3642C" w:themeColor="text2"/>
          <w:sz w:val="24"/>
          <w:szCs w:val="24"/>
          <w:rtl/>
          <w:lang w:bidi="fa-IR"/>
        </w:rPr>
        <w:t>محتوا یا کارشناس منابع انسانی ارزیابی می‌گردد</w:t>
      </w:r>
    </w:p>
    <w:p w:rsidR="00ED6530" w:rsidRPr="000B217C" w:rsidRDefault="00C2660E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درک مفهوم مخاطب و نحوۀ دسترسی به وی</w:t>
      </w:r>
    </w:p>
    <w:p w:rsidR="00C2660E" w:rsidRPr="000B217C" w:rsidRDefault="00C2660E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درک کامل از نیازهای مخاطب </w:t>
      </w:r>
    </w:p>
    <w:p w:rsidR="00B61CC7" w:rsidRPr="000B217C" w:rsidRDefault="00B61CC7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تولید و ایجاد پرسونای مخاطب بر مبنای پژوهش محتوایی</w:t>
      </w:r>
    </w:p>
    <w:p w:rsidR="00B61CC7" w:rsidRPr="000B217C" w:rsidRDefault="00B61CC7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ترسیم نقشۀ سفر مشتری تا رسیدن به هدف موردنظر</w:t>
      </w:r>
    </w:p>
    <w:p w:rsidR="00C2660E" w:rsidRPr="000B217C" w:rsidRDefault="00C2660E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ترسیم نقشۀ راه برای رسیدن به مخاطب از طریق محتوا</w:t>
      </w:r>
    </w:p>
    <w:p w:rsidR="00C2660E" w:rsidRPr="000B217C" w:rsidRDefault="00C2660E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شناخت و اشراف کامل به انواع فرمت‌های محتوا و انتخاب بهترین، دقیق‌‌ترین و مؤثرترین نوع محتوا برای دست‌یابی به مخاطب</w:t>
      </w:r>
    </w:p>
    <w:p w:rsidR="00C2660E" w:rsidRPr="000B217C" w:rsidRDefault="00C2660E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شناخت ضعف‌ها و مهارت‌های سازمانی به عنوان پیش‌زمینۀ تولید محتوا (</w:t>
      </w:r>
      <w:r w:rsidRPr="000B217C">
        <w:rPr>
          <w:rFonts w:ascii="IRANSans UltraLight" w:hAnsi="IRANSans UltraLight" w:cs="B Nazanin"/>
          <w:sz w:val="24"/>
          <w:szCs w:val="24"/>
          <w:lang w:bidi="fa-IR"/>
        </w:rPr>
        <w:t>SWOT Analysis</w:t>
      </w: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)</w:t>
      </w:r>
    </w:p>
    <w:p w:rsidR="00C2660E" w:rsidRPr="000B217C" w:rsidRDefault="00C2660E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توانایی ترسیم </w:t>
      </w:r>
      <w:r w:rsidRPr="000B217C">
        <w:rPr>
          <w:rFonts w:ascii="IRANSans UltraLight" w:hAnsi="IRANSans UltraLight" w:cs="B Nazanin"/>
          <w:sz w:val="24"/>
          <w:szCs w:val="24"/>
          <w:lang w:bidi="fa-IR"/>
        </w:rPr>
        <w:t>Action Plan</w:t>
      </w: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 برای پوشاندن ضعف‌ها و تقویت نقاط قوت</w:t>
      </w:r>
    </w:p>
    <w:p w:rsidR="00C2660E" w:rsidRPr="000B217C" w:rsidRDefault="00C2660E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توانایی </w:t>
      </w:r>
      <w:r w:rsidR="00B61CC7"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تولید تقویم محتوا بر اساس نقشۀ راه محتوا</w:t>
      </w:r>
    </w:p>
    <w:p w:rsidR="00B61CC7" w:rsidRPr="000B217C" w:rsidRDefault="00B61CC7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شناخت و توصیۀ بهترین روش‌های توزیع محتوا</w:t>
      </w:r>
    </w:p>
    <w:p w:rsidR="00B61CC7" w:rsidRPr="000B217C" w:rsidRDefault="00B61CC7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شناخت و توصیۀ بهترین روش‌های ترویج محتوا</w:t>
      </w:r>
    </w:p>
    <w:p w:rsidR="00B61CC7" w:rsidRPr="000B217C" w:rsidRDefault="00B61CC7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توانایی تخصیص زمان و تعیین کردن فرآیند </w:t>
      </w:r>
      <w:r w:rsidRPr="000B217C">
        <w:rPr>
          <w:rFonts w:ascii="IRANSans UltraLight" w:hAnsi="IRANSans UltraLight" w:cs="B Nazanin"/>
          <w:sz w:val="24"/>
          <w:szCs w:val="24"/>
          <w:lang w:bidi="fa-IR"/>
        </w:rPr>
        <w:t>Inbound Marketing</w:t>
      </w:r>
    </w:p>
    <w:p w:rsidR="00B61CC7" w:rsidRPr="000B217C" w:rsidRDefault="00B61CC7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توانایی تشخیص بهترین ابزارهای دیجیتال مارکتینگ و مدیریت محتوا در هر پروژه با توجه به نیازهای پروژه و توصیه به مدیر محتوا </w:t>
      </w:r>
    </w:p>
    <w:p w:rsidR="00B61CC7" w:rsidRPr="000B217C" w:rsidRDefault="00B61CC7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رهبری و هماهنگی با مدیران محتوا در جهت حرکت به سوی اهداف سازمانی و بزرگ‌مقیاس</w:t>
      </w:r>
    </w:p>
    <w:p w:rsidR="00B61CC7" w:rsidRPr="000B217C" w:rsidRDefault="00B61CC7" w:rsidP="00463D2E">
      <w:pPr>
        <w:pStyle w:val="ListParagraph"/>
        <w:numPr>
          <w:ilvl w:val="0"/>
          <w:numId w:val="8"/>
        </w:numPr>
        <w:tabs>
          <w:tab w:val="left" w:pos="-90"/>
          <w:tab w:val="right" w:pos="990"/>
        </w:tabs>
        <w:bidi/>
        <w:ind w:left="810" w:firstLine="9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توانایی تخصیص بهترین روش‌های کنترل تأثیرگذاری محتوا روی مخاطب و توصیه به مدیر محتوا در هر پروژه </w:t>
      </w:r>
    </w:p>
    <w:p w:rsidR="00B61CC7" w:rsidRPr="000B217C" w:rsidRDefault="00B61CC7" w:rsidP="00463D2E">
      <w:pPr>
        <w:tabs>
          <w:tab w:val="left" w:pos="-90"/>
          <w:tab w:val="right" w:pos="990"/>
        </w:tabs>
        <w:bidi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</w:p>
    <w:p w:rsidR="00B61CC7" w:rsidRPr="000B217C" w:rsidRDefault="00B61CC7" w:rsidP="00463D2E">
      <w:pPr>
        <w:pStyle w:val="Heading1"/>
        <w:rPr>
          <w:rFonts w:cs="B Nazanin" w:hint="cs"/>
          <w:rtl/>
        </w:rPr>
      </w:pPr>
      <w:bookmarkStart w:id="3" w:name="_Toc517013931"/>
      <w:r w:rsidRPr="000B217C">
        <w:rPr>
          <w:rFonts w:cs="B Nazanin" w:hint="cs"/>
          <w:rtl/>
        </w:rPr>
        <w:lastRenderedPageBreak/>
        <w:t xml:space="preserve">بخش چهارم </w:t>
      </w:r>
      <w:r w:rsidRPr="000B217C">
        <w:rPr>
          <w:rFonts w:ascii="Times New Roman" w:hAnsi="Times New Roman" w:cs="Times New Roman" w:hint="cs"/>
          <w:rtl/>
        </w:rPr>
        <w:t>–</w:t>
      </w:r>
      <w:r w:rsidRPr="000B217C">
        <w:rPr>
          <w:rFonts w:cs="B Nazanin" w:hint="cs"/>
          <w:rtl/>
        </w:rPr>
        <w:t xml:space="preserve"> معیارهای ارزیابی مدیر ارشد محتوا</w:t>
      </w:r>
      <w:bookmarkEnd w:id="3"/>
      <w:r w:rsidRPr="000B217C">
        <w:rPr>
          <w:rFonts w:cs="B Nazanin" w:hint="cs"/>
          <w:rtl/>
        </w:rPr>
        <w:t xml:space="preserve"> </w:t>
      </w:r>
    </w:p>
    <w:p w:rsidR="00B61CC7" w:rsidRPr="000B217C" w:rsidRDefault="00B61CC7" w:rsidP="00463D2E">
      <w:pPr>
        <w:bidi/>
        <w:rPr>
          <w:rFonts w:ascii="IRANSans UltraLight" w:hAnsi="IRANSans UltraLight" w:cs="B Nazanin" w:hint="cs"/>
          <w:color w:val="F3642C" w:themeColor="text2"/>
          <w:sz w:val="24"/>
          <w:szCs w:val="24"/>
          <w:rtl/>
          <w:lang w:bidi="fa-IR"/>
        </w:rPr>
      </w:pPr>
      <w:r w:rsidRPr="000B217C">
        <w:rPr>
          <w:rFonts w:ascii="IRANSans UltraLight" w:hAnsi="IRANSans UltraLight" w:cs="B Nazanin"/>
          <w:color w:val="F3642C" w:themeColor="text2"/>
          <w:sz w:val="24"/>
          <w:szCs w:val="24"/>
          <w:rtl/>
          <w:lang w:bidi="fa-IR"/>
        </w:rPr>
        <w:t xml:space="preserve">توسط </w:t>
      </w:r>
      <w:r w:rsidRPr="000B217C">
        <w:rPr>
          <w:rFonts w:ascii="IRANSans UltraLight" w:hAnsi="IRANSans UltraLight" w:cs="B Nazanin" w:hint="cs"/>
          <w:color w:val="F3642C" w:themeColor="text2"/>
          <w:sz w:val="24"/>
          <w:szCs w:val="24"/>
          <w:rtl/>
          <w:lang w:bidi="fa-IR"/>
        </w:rPr>
        <w:t>هیئت مدیره یا کارشناس منابع انسانی</w:t>
      </w:r>
      <w:r w:rsidRPr="000B217C">
        <w:rPr>
          <w:rFonts w:ascii="IRANSans UltraLight" w:hAnsi="IRANSans UltraLight" w:cs="B Nazanin"/>
          <w:color w:val="F3642C" w:themeColor="text2"/>
          <w:sz w:val="24"/>
          <w:szCs w:val="24"/>
          <w:rtl/>
          <w:lang w:bidi="fa-IR"/>
        </w:rPr>
        <w:t xml:space="preserve"> ارزیابی می‌گردد</w:t>
      </w:r>
    </w:p>
    <w:p w:rsidR="00B61CC7" w:rsidRPr="000B217C" w:rsidRDefault="00B61CC7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 توانایی نظارت بر کل پروسۀ محتوا (تولید، توزیع، ترویج و ارزیابی) با گزارش‌های مدیر و استراتژیست محتوا</w:t>
      </w:r>
    </w:p>
    <w:p w:rsidR="00B61CC7" w:rsidRPr="000B217C" w:rsidRDefault="00B61CC7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 توانایی تولید و ایجاد برنامۀ توسعۀ محتوا در آیندۀ سازمان مربوطه</w:t>
      </w:r>
    </w:p>
    <w:p w:rsidR="00463D2E" w:rsidRPr="000B217C" w:rsidRDefault="00463D2E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نظارت بر هم‌خوان شدن کل پروسۀ محتوا با  ارزش‌های سازمانی و ارزش‌های توسعه‌ای سازمانی</w:t>
      </w:r>
    </w:p>
    <w:p w:rsidR="00463D2E" w:rsidRPr="000B217C" w:rsidRDefault="00463D2E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ایجاد هماهنگی بین بخش‌های مختلف سازمانی اعم از مدیرمحتوا، استراتژیست و کارشناسان محتوایی</w:t>
      </w:r>
    </w:p>
    <w:p w:rsidR="00B61CC7" w:rsidRPr="000B217C" w:rsidRDefault="00B61CC7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نظارت و توصیۀ بهترین و مؤثرترین روش‌های بهینه‌سازی محتوا</w:t>
      </w:r>
    </w:p>
    <w:p w:rsidR="00B61CC7" w:rsidRPr="000B217C" w:rsidRDefault="00B61CC7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نظارت و توصیۀ بهترین و مؤثرترین روش‌ها برای «بخش‌بندی مخاطبان و مشتریان»</w:t>
      </w:r>
    </w:p>
    <w:p w:rsidR="00B61CC7" w:rsidRPr="000B217C" w:rsidRDefault="00B61CC7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ترسیم نقشۀ عملی توسعۀ محتوا</w:t>
      </w:r>
    </w:p>
    <w:p w:rsidR="00B61CC7" w:rsidRPr="000B217C" w:rsidRDefault="00463D2E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نظارت بر میزان ترفیع برند از طریق محتوا (توسط متخصص مربوطه تعریف شود.)</w:t>
      </w:r>
    </w:p>
    <w:p w:rsidR="00463D2E" w:rsidRPr="000B217C" w:rsidRDefault="00463D2E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 توانایی ترسیم نقشۀ استراتژی محتوای کلان سازمانی و نظارت بر اجرای آن توسط استراتژیست‌های محتوایی در سطوح مختلف فرآیند تولید محتوا</w:t>
      </w:r>
    </w:p>
    <w:p w:rsidR="00463D2E" w:rsidRPr="000B217C" w:rsidRDefault="00463D2E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توانایی آموزش و پرورش توانمندی‌های استراتژیست‌های محتوا، مدیران و کارشناسان محتوا در پروسه‌های مختلف تولید، توزیع و ترویج محتوا و ارائۀ بهترین، دقیق‌ترین و به روزترین آموزش‌ها و تکنیک‌های روز به پرسنل تحت رهبری</w:t>
      </w:r>
    </w:p>
    <w:p w:rsidR="00463D2E" w:rsidRPr="000B217C" w:rsidRDefault="00463D2E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spacing w:before="240"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مجموعه مهارت‌های رهبری (توسط متخصص مربوطه تعریف شود.)</w:t>
      </w:r>
    </w:p>
    <w:p w:rsidR="00463D2E" w:rsidRPr="000B217C" w:rsidRDefault="00463D2E" w:rsidP="00463D2E">
      <w:pPr>
        <w:pStyle w:val="ListParagraph"/>
        <w:numPr>
          <w:ilvl w:val="0"/>
          <w:numId w:val="9"/>
        </w:numPr>
        <w:tabs>
          <w:tab w:val="left" w:pos="-90"/>
          <w:tab w:val="right" w:pos="990"/>
        </w:tabs>
        <w:bidi/>
        <w:spacing w:before="240"/>
        <w:ind w:left="1170"/>
        <w:jc w:val="both"/>
        <w:rPr>
          <w:rFonts w:ascii="IRANSans UltraLight" w:hAnsi="IRANSans UltraLight" w:cs="B Nazanin" w:hint="cs"/>
          <w:sz w:val="24"/>
          <w:szCs w:val="24"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توانایی سرپرستی و نظارت و تعریف فرآیند‌های کنترل محتوا </w:t>
      </w:r>
    </w:p>
    <w:p w:rsidR="00463D2E" w:rsidRDefault="00463D2E" w:rsidP="00463D2E">
      <w:pPr>
        <w:pStyle w:val="ListParagraph"/>
        <w:tabs>
          <w:tab w:val="left" w:pos="-90"/>
          <w:tab w:val="right" w:pos="990"/>
        </w:tabs>
        <w:bidi/>
        <w:spacing w:before="240"/>
        <w:ind w:left="1170" w:firstLine="0"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</w:p>
    <w:p w:rsidR="00463D2E" w:rsidRPr="000B217C" w:rsidRDefault="00463D2E" w:rsidP="00463D2E">
      <w:pPr>
        <w:pStyle w:val="ListParagraph"/>
        <w:tabs>
          <w:tab w:val="left" w:pos="-90"/>
          <w:tab w:val="right" w:pos="990"/>
        </w:tabs>
        <w:bidi/>
        <w:spacing w:before="240"/>
        <w:ind w:left="1170" w:firstLine="0"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>به صورت خلاصه وظیفۀ اصلی مدیر ارشد محتوا در نظارت، هماهنگی، برنامه‌ریزی و اطمینان از پیش‌رفتن «قطار محتوایی سازمان» در سطح کلان است</w:t>
      </w:r>
      <w:r w:rsidRPr="000B217C">
        <w:rPr>
          <w:rStyle w:val="FootnoteReference"/>
          <w:rFonts w:ascii="IRANSans UltraLight" w:hAnsi="IRANSans UltraLight" w:cs="B Nazanin"/>
          <w:sz w:val="24"/>
          <w:szCs w:val="24"/>
          <w:rtl/>
          <w:lang w:bidi="fa-IR"/>
        </w:rPr>
        <w:footnoteReference w:id="1"/>
      </w:r>
      <w:r w:rsidRPr="000B217C">
        <w:rPr>
          <w:rFonts w:ascii="IRANSans UltraLight" w:hAnsi="IRANSans UltraLight" w:cs="B Nazanin" w:hint="cs"/>
          <w:sz w:val="24"/>
          <w:szCs w:val="24"/>
          <w:rtl/>
          <w:lang w:bidi="fa-IR"/>
        </w:rPr>
        <w:t xml:space="preserve">. </w:t>
      </w:r>
    </w:p>
    <w:p w:rsidR="00463D2E" w:rsidRPr="000B217C" w:rsidRDefault="00463D2E" w:rsidP="00463D2E">
      <w:pPr>
        <w:tabs>
          <w:tab w:val="left" w:pos="-90"/>
          <w:tab w:val="right" w:pos="990"/>
        </w:tabs>
        <w:bidi/>
        <w:spacing w:before="240"/>
        <w:ind w:left="810"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</w:p>
    <w:p w:rsidR="00463D2E" w:rsidRPr="000B217C" w:rsidRDefault="00463D2E" w:rsidP="00463D2E">
      <w:pPr>
        <w:tabs>
          <w:tab w:val="left" w:pos="-90"/>
          <w:tab w:val="right" w:pos="990"/>
        </w:tabs>
        <w:bidi/>
        <w:spacing w:before="240"/>
        <w:ind w:left="810"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</w:p>
    <w:p w:rsidR="00463D2E" w:rsidRPr="000B217C" w:rsidRDefault="00463D2E" w:rsidP="00463D2E">
      <w:pPr>
        <w:tabs>
          <w:tab w:val="left" w:pos="-90"/>
          <w:tab w:val="right" w:pos="990"/>
        </w:tabs>
        <w:bidi/>
        <w:spacing w:before="240"/>
        <w:ind w:left="810"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</w:p>
    <w:p w:rsidR="00463D2E" w:rsidRPr="000B217C" w:rsidRDefault="00463D2E" w:rsidP="00463D2E">
      <w:pPr>
        <w:tabs>
          <w:tab w:val="left" w:pos="-90"/>
          <w:tab w:val="right" w:pos="990"/>
        </w:tabs>
        <w:bidi/>
        <w:spacing w:before="240"/>
        <w:ind w:left="810"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</w:p>
    <w:p w:rsidR="00463D2E" w:rsidRPr="000B217C" w:rsidRDefault="00463D2E" w:rsidP="00463D2E">
      <w:pPr>
        <w:tabs>
          <w:tab w:val="left" w:pos="-90"/>
          <w:tab w:val="right" w:pos="990"/>
        </w:tabs>
        <w:bidi/>
        <w:spacing w:before="240"/>
        <w:ind w:left="810"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</w:p>
    <w:p w:rsidR="00463D2E" w:rsidRPr="000B217C" w:rsidRDefault="00463D2E" w:rsidP="00463D2E">
      <w:pPr>
        <w:tabs>
          <w:tab w:val="left" w:pos="-90"/>
          <w:tab w:val="right" w:pos="990"/>
        </w:tabs>
        <w:bidi/>
        <w:spacing w:before="240"/>
        <w:ind w:left="810"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</w:p>
    <w:p w:rsidR="00463D2E" w:rsidRPr="000B217C" w:rsidRDefault="00463D2E" w:rsidP="00463D2E">
      <w:pPr>
        <w:tabs>
          <w:tab w:val="left" w:pos="-90"/>
          <w:tab w:val="right" w:pos="990"/>
        </w:tabs>
        <w:bidi/>
        <w:spacing w:before="240"/>
        <w:ind w:left="810"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</w:p>
    <w:p w:rsidR="00FF1CA2" w:rsidRPr="000B217C" w:rsidRDefault="00FF1CA2" w:rsidP="00DB1780">
      <w:pPr>
        <w:tabs>
          <w:tab w:val="left" w:pos="-90"/>
          <w:tab w:val="right" w:pos="990"/>
        </w:tabs>
        <w:bidi/>
        <w:spacing w:before="240"/>
        <w:ind w:left="810"/>
        <w:jc w:val="center"/>
        <w:rPr>
          <w:rFonts w:ascii="IRANSans UltraLight" w:hAnsi="IRANSans UltraLight" w:cs="B Nazanin" w:hint="cs"/>
          <w:rtl/>
          <w:lang w:bidi="fa-IR"/>
        </w:rPr>
      </w:pPr>
    </w:p>
    <w:p w:rsidR="00463D2E" w:rsidRPr="000B217C" w:rsidRDefault="00463D2E" w:rsidP="00463D2E">
      <w:pPr>
        <w:tabs>
          <w:tab w:val="left" w:pos="-90"/>
          <w:tab w:val="right" w:pos="990"/>
        </w:tabs>
        <w:bidi/>
        <w:spacing w:before="240"/>
        <w:ind w:left="810"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  <w:r w:rsidRPr="000B217C">
        <w:rPr>
          <w:rFonts w:ascii="IRANSans UltraLight" w:hAnsi="IRANSans UltraLight" w:cs="B Nazanin" w:hint="cs"/>
          <w:noProof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 wp14:anchorId="412046C0" wp14:editId="0E4716E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2560" cy="733044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6-04-06-at-12.54.11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t="1651" r="3831" b="4937"/>
                    <a:stretch/>
                  </pic:blipFill>
                  <pic:spPr bwMode="auto">
                    <a:xfrm>
                      <a:off x="0" y="0"/>
                      <a:ext cx="5242560" cy="733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CC7" w:rsidRPr="000B217C" w:rsidRDefault="00B61CC7" w:rsidP="00463D2E">
      <w:pPr>
        <w:pStyle w:val="ListParagraph"/>
        <w:tabs>
          <w:tab w:val="left" w:pos="-90"/>
          <w:tab w:val="right" w:pos="990"/>
        </w:tabs>
        <w:bidi/>
        <w:ind w:left="900" w:firstLine="0"/>
        <w:jc w:val="both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</w:p>
    <w:p w:rsidR="00463D2E" w:rsidRPr="000B217C" w:rsidRDefault="00463D2E" w:rsidP="00463D2E">
      <w:pPr>
        <w:pStyle w:val="ListParagraph"/>
        <w:tabs>
          <w:tab w:val="left" w:pos="-90"/>
          <w:tab w:val="right" w:pos="990"/>
        </w:tabs>
        <w:bidi/>
        <w:ind w:left="900" w:firstLine="0"/>
        <w:jc w:val="both"/>
        <w:rPr>
          <w:rFonts w:ascii="IRANSans UltraLight" w:hAnsi="IRANSans UltraLight" w:cs="B Nazanin"/>
          <w:sz w:val="24"/>
          <w:szCs w:val="24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463D2E" w:rsidRPr="000B217C" w:rsidRDefault="00463D2E" w:rsidP="00463D2E">
      <w:pPr>
        <w:bidi/>
        <w:rPr>
          <w:rFonts w:cs="B Nazanin"/>
          <w:lang w:bidi="fa-IR"/>
        </w:rPr>
      </w:pPr>
    </w:p>
    <w:p w:rsidR="00D04CD2" w:rsidRPr="000B217C" w:rsidRDefault="00D04CD2" w:rsidP="00D04CD2">
      <w:pPr>
        <w:bidi/>
        <w:jc w:val="center"/>
        <w:rPr>
          <w:rFonts w:ascii="IRANSans UltraLight" w:hAnsi="IRANSans UltraLight" w:cs="B Nazanin"/>
          <w:rtl/>
          <w:lang w:bidi="fa-IR"/>
        </w:rPr>
      </w:pPr>
      <w:r w:rsidRPr="000B217C">
        <w:rPr>
          <w:rFonts w:ascii="IRANSans UltraLight" w:hAnsi="IRANSans UltraLight" w:cs="B Nazanin"/>
          <w:rtl/>
          <w:lang w:bidi="fa-IR"/>
        </w:rPr>
        <w:t xml:space="preserve">انواع مختلف محتوا (برگرفته از </w:t>
      </w:r>
      <w:proofErr w:type="spellStart"/>
      <w:r w:rsidRPr="000B217C">
        <w:rPr>
          <w:rFonts w:ascii="IRANSans UltraLight" w:hAnsi="IRANSans UltraLight" w:cs="B Nazanin"/>
          <w:lang w:bidi="fa-IR"/>
        </w:rPr>
        <w:t>Hubspot</w:t>
      </w:r>
      <w:proofErr w:type="spellEnd"/>
      <w:r w:rsidRPr="000B217C">
        <w:rPr>
          <w:rFonts w:ascii="IRANSans UltraLight" w:hAnsi="IRANSans UltraLight" w:cs="B Nazanin"/>
          <w:rtl/>
          <w:lang w:bidi="fa-IR"/>
        </w:rPr>
        <w:t>)</w:t>
      </w:r>
    </w:p>
    <w:p w:rsidR="00463D2E" w:rsidRPr="000B217C" w:rsidRDefault="00463D2E" w:rsidP="00463D2E">
      <w:pPr>
        <w:bidi/>
        <w:rPr>
          <w:rFonts w:cs="B Nazanin"/>
          <w:lang w:bidi="fa-IR"/>
        </w:rPr>
      </w:pPr>
      <w:bookmarkStart w:id="4" w:name="_GoBack"/>
      <w:bookmarkEnd w:id="4"/>
    </w:p>
    <w:p w:rsidR="00463D2E" w:rsidRPr="000B217C" w:rsidRDefault="00463D2E" w:rsidP="00463D2E">
      <w:pPr>
        <w:tabs>
          <w:tab w:val="left" w:pos="7764"/>
        </w:tabs>
        <w:bidi/>
        <w:rPr>
          <w:rFonts w:cs="B Nazanin" w:hint="cs"/>
          <w:rtl/>
          <w:lang w:bidi="fa-IR"/>
        </w:rPr>
      </w:pPr>
      <w:r w:rsidRPr="000B217C">
        <w:rPr>
          <w:rFonts w:cs="B Nazanin"/>
          <w:lang w:bidi="fa-IR"/>
        </w:rPr>
        <w:tab/>
      </w:r>
    </w:p>
    <w:p w:rsidR="00DB1780" w:rsidRDefault="00DB1780" w:rsidP="000B217C">
      <w:pPr>
        <w:tabs>
          <w:tab w:val="left" w:pos="7764"/>
        </w:tabs>
        <w:bidi/>
        <w:jc w:val="center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  <w:r w:rsidRPr="000B217C">
        <w:rPr>
          <w:rFonts w:ascii="IRANSans UltraLight" w:hAnsi="IRANSans UltraLight" w:cs="B Nazani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E1B99DA" wp14:editId="23E9F000">
            <wp:simplePos x="0" y="0"/>
            <wp:positionH relativeFrom="margin">
              <wp:posOffset>-586740</wp:posOffset>
            </wp:positionH>
            <wp:positionV relativeFrom="margin">
              <wp:posOffset>41275</wp:posOffset>
            </wp:positionV>
            <wp:extent cx="7307580" cy="6857365"/>
            <wp:effectExtent l="0" t="0" r="762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-Marketing-Tools-2017-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8" b="22761"/>
                    <a:stretch/>
                  </pic:blipFill>
                  <pic:spPr bwMode="auto">
                    <a:xfrm>
                      <a:off x="0" y="0"/>
                      <a:ext cx="7307580" cy="685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17C">
        <w:rPr>
          <w:rFonts w:ascii="IRANSans UltraLight" w:hAnsi="IRANSans UltraLight" w:cs="B Nazanin"/>
          <w:sz w:val="24"/>
          <w:szCs w:val="24"/>
          <w:rtl/>
          <w:lang w:bidi="fa-IR"/>
        </w:rPr>
        <w:t xml:space="preserve">ابزارهای برگزیدۀ دیجیتال مارکتینگ از نگاه </w:t>
      </w:r>
      <w:r w:rsidRPr="000B217C">
        <w:rPr>
          <w:rFonts w:ascii="IRANSans UltraLight" w:hAnsi="IRANSans UltraLight" w:cs="B Nazanin"/>
          <w:sz w:val="24"/>
          <w:szCs w:val="24"/>
          <w:lang w:bidi="fa-IR"/>
        </w:rPr>
        <w:t>Smart Insights</w:t>
      </w:r>
    </w:p>
    <w:p w:rsidR="000B217C" w:rsidRPr="000B217C" w:rsidRDefault="000B217C" w:rsidP="000B217C">
      <w:pPr>
        <w:tabs>
          <w:tab w:val="left" w:pos="7764"/>
        </w:tabs>
        <w:bidi/>
        <w:jc w:val="center"/>
        <w:rPr>
          <w:rFonts w:ascii="IRANSans UltraLight" w:hAnsi="IRANSans UltraLight" w:cs="B Nazanin" w:hint="cs"/>
          <w:sz w:val="24"/>
          <w:szCs w:val="24"/>
          <w:rtl/>
          <w:lang w:bidi="fa-IR"/>
        </w:rPr>
      </w:pPr>
    </w:p>
    <w:p w:rsidR="00DB1780" w:rsidRPr="000B217C" w:rsidRDefault="00DB1780" w:rsidP="00DB1780">
      <w:pPr>
        <w:pStyle w:val="Heading1"/>
        <w:rPr>
          <w:rFonts w:cs="B Nazanin" w:hint="cs"/>
          <w:rtl/>
        </w:rPr>
      </w:pPr>
      <w:r w:rsidRPr="000B217C">
        <w:rPr>
          <w:rFonts w:cs="B Nazanin"/>
        </w:rPr>
        <w:t>Disclaimer</w:t>
      </w:r>
    </w:p>
    <w:p w:rsidR="00DB1780" w:rsidRPr="000B217C" w:rsidRDefault="00DB1780" w:rsidP="00DB1780">
      <w:pPr>
        <w:bidi/>
        <w:rPr>
          <w:rFonts w:ascii="IRANSans UltraLight" w:hAnsi="IRANSans UltraLight" w:cs="B Nazanin" w:hint="cs"/>
          <w:sz w:val="28"/>
          <w:szCs w:val="28"/>
          <w:rtl/>
          <w:lang w:bidi="fa-IR"/>
        </w:rPr>
      </w:pPr>
    </w:p>
    <w:p w:rsidR="00DB1780" w:rsidRPr="000B217C" w:rsidRDefault="00DB1780" w:rsidP="00DB1780">
      <w:pPr>
        <w:bidi/>
        <w:rPr>
          <w:rFonts w:ascii="IRANSans UltraLight" w:hAnsi="IRANSans UltraLight" w:cs="B Nazanin" w:hint="cs"/>
          <w:sz w:val="28"/>
          <w:szCs w:val="28"/>
          <w:rtl/>
          <w:lang w:bidi="fa-IR"/>
        </w:rPr>
      </w:pPr>
      <w:r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>لطفا در استفاده از این سیستم ارزیابی به موارد ذیل دقت فرمایید:</w:t>
      </w:r>
    </w:p>
    <w:p w:rsidR="00DB1780" w:rsidRPr="000B217C" w:rsidRDefault="00DB1780" w:rsidP="00DB1780">
      <w:pPr>
        <w:bidi/>
        <w:rPr>
          <w:rFonts w:ascii="IRANSans UltraLight" w:hAnsi="IRANSans UltraLight" w:cs="B Nazanin" w:hint="cs"/>
          <w:sz w:val="28"/>
          <w:szCs w:val="28"/>
          <w:rtl/>
          <w:lang w:bidi="fa-IR"/>
        </w:rPr>
      </w:pPr>
      <w:r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>الف) این لیست کاملا تجربی و صرفا برای آموزش و مبنایی برای پژوهش‌ها و مطالعات آینده تهیه شده‌</w:t>
      </w:r>
      <w:r w:rsidR="00885C79"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>است. نویسنده از نقدها و اصلاحات و ویرایش‌های شما استقبال می‌کند.</w:t>
      </w:r>
    </w:p>
    <w:p w:rsidR="00885C79" w:rsidRPr="000B217C" w:rsidRDefault="00885C79" w:rsidP="00885C79">
      <w:pPr>
        <w:bidi/>
        <w:rPr>
          <w:rFonts w:ascii="IRANSans UltraLight" w:hAnsi="IRANSans UltraLight" w:cs="B Nazanin" w:hint="cs"/>
          <w:sz w:val="28"/>
          <w:szCs w:val="28"/>
          <w:rtl/>
          <w:lang w:bidi="fa-IR"/>
        </w:rPr>
      </w:pPr>
      <w:r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>ب) در این لیست برخی از مهارت‌ها حالت بینابینی بین کارشناس دیجیتال مارکتینگ و کارشناس محتوا دارند. این موارد بسته به نیاز پروژه و تعداد افراد حاضر در سازمان قابلیت تغییر دارند.</w:t>
      </w:r>
    </w:p>
    <w:p w:rsidR="00885C79" w:rsidRPr="000B217C" w:rsidRDefault="00885C79" w:rsidP="00885C79">
      <w:pPr>
        <w:bidi/>
        <w:rPr>
          <w:rFonts w:ascii="IRANSans UltraLight" w:hAnsi="IRANSans UltraLight" w:cs="B Nazanin" w:hint="cs"/>
          <w:sz w:val="28"/>
          <w:szCs w:val="28"/>
          <w:rtl/>
          <w:lang w:bidi="fa-IR"/>
        </w:rPr>
      </w:pPr>
      <w:r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 xml:space="preserve">پ) قاعدتا تسلط کارشناسان محتوای متنی با کپی‌رایترها و کارشناسان محتوای چندرسانه‌ای کاملا تخصصی و مجزا از هم بوده و صرفا جهت پوشش‌دادن کل فعالیت‌های محتوایی به صورت این‌چنینی کنار هم آورده‌ شده‌است. </w:t>
      </w:r>
    </w:p>
    <w:p w:rsidR="00885C79" w:rsidRPr="000B217C" w:rsidRDefault="00885C79" w:rsidP="00885C79">
      <w:pPr>
        <w:bidi/>
        <w:rPr>
          <w:rFonts w:ascii="IRANSans UltraLight" w:hAnsi="IRANSans UltraLight" w:cs="B Nazanin" w:hint="cs"/>
          <w:sz w:val="28"/>
          <w:szCs w:val="28"/>
          <w:rtl/>
          <w:lang w:bidi="fa-IR"/>
        </w:rPr>
      </w:pPr>
      <w:r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 xml:space="preserve">ت) لطفا پیشنهادها، انتقادات و اصلاحات خود را به آدرس‌های </w:t>
      </w:r>
      <w:hyperlink r:id="rId25" w:history="1">
        <w:r w:rsidRPr="000B217C">
          <w:rPr>
            <w:rStyle w:val="Hyperlink"/>
            <w:rFonts w:ascii="IRANSans UltraLight" w:hAnsi="IRANSans UltraLight" w:cs="B Nazanin"/>
            <w:sz w:val="28"/>
            <w:szCs w:val="28"/>
            <w:lang w:bidi="fa-IR"/>
          </w:rPr>
          <w:t>Moshirfar@gmail.com</w:t>
        </w:r>
      </w:hyperlink>
      <w:r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 xml:space="preserve"> و </w:t>
      </w:r>
      <w:hyperlink r:id="rId26" w:history="1">
        <w:r w:rsidRPr="000B217C">
          <w:rPr>
            <w:rStyle w:val="Hyperlink"/>
            <w:rFonts w:ascii="IRANSans UltraLight" w:hAnsi="IRANSans UltraLight" w:cs="B Nazanin"/>
            <w:sz w:val="28"/>
            <w:szCs w:val="28"/>
            <w:lang w:bidi="fa-IR"/>
          </w:rPr>
          <w:t>Yavar@Noyan.io</w:t>
        </w:r>
      </w:hyperlink>
      <w:r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 xml:space="preserve"> ارسال فرمایید.</w:t>
      </w:r>
    </w:p>
    <w:p w:rsidR="00885C79" w:rsidRPr="000B217C" w:rsidRDefault="00885C79" w:rsidP="00885C79">
      <w:pPr>
        <w:bidi/>
        <w:jc w:val="right"/>
        <w:rPr>
          <w:rFonts w:ascii="IRANSans UltraLight" w:hAnsi="IRANSans UltraLight" w:cs="B Nazanin" w:hint="cs"/>
          <w:sz w:val="28"/>
          <w:szCs w:val="28"/>
          <w:rtl/>
          <w:lang w:bidi="fa-IR"/>
        </w:rPr>
      </w:pPr>
      <w:r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>با مهر</w:t>
      </w:r>
    </w:p>
    <w:p w:rsidR="00885C79" w:rsidRPr="000B217C" w:rsidRDefault="00885C79" w:rsidP="00885C79">
      <w:pPr>
        <w:bidi/>
        <w:jc w:val="right"/>
        <w:rPr>
          <w:rFonts w:ascii="IRANSans UltraLight" w:hAnsi="IRANSans UltraLight" w:cs="B Nazanin" w:hint="cs"/>
          <w:sz w:val="28"/>
          <w:szCs w:val="28"/>
          <w:rtl/>
          <w:lang w:bidi="fa-IR"/>
        </w:rPr>
      </w:pPr>
      <w:r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>یاور مشیرفر</w:t>
      </w:r>
    </w:p>
    <w:p w:rsidR="00885C79" w:rsidRPr="000B217C" w:rsidRDefault="00885C79" w:rsidP="00885C79">
      <w:pPr>
        <w:bidi/>
        <w:jc w:val="right"/>
        <w:rPr>
          <w:rFonts w:ascii="IRANSans UltraLight" w:hAnsi="IRANSans UltraLight" w:cs="B Nazanin" w:hint="cs"/>
          <w:sz w:val="28"/>
          <w:szCs w:val="28"/>
          <w:rtl/>
          <w:lang w:bidi="fa-IR"/>
        </w:rPr>
      </w:pPr>
      <w:r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 xml:space="preserve">مدیر ارشد محتوا </w:t>
      </w:r>
    </w:p>
    <w:p w:rsidR="00885C79" w:rsidRPr="000B217C" w:rsidRDefault="00885C79" w:rsidP="00885C79">
      <w:pPr>
        <w:bidi/>
        <w:jc w:val="right"/>
        <w:rPr>
          <w:rFonts w:ascii="IRANSans UltraLight" w:hAnsi="IRANSans UltraLight" w:cs="B Nazanin" w:hint="cs"/>
          <w:sz w:val="28"/>
          <w:szCs w:val="28"/>
          <w:rtl/>
          <w:lang w:bidi="fa-IR"/>
        </w:rPr>
      </w:pPr>
      <w:r w:rsidRPr="000B217C">
        <w:rPr>
          <w:rFonts w:ascii="IRANSans UltraLight" w:hAnsi="IRANSans UltraLight" w:cs="B Nazanin" w:hint="cs"/>
          <w:sz w:val="28"/>
          <w:szCs w:val="28"/>
          <w:rtl/>
          <w:lang w:bidi="fa-IR"/>
        </w:rPr>
        <w:t xml:space="preserve">راهکارهای خلاق نویان </w:t>
      </w:r>
    </w:p>
    <w:sectPr w:rsidR="00885C79" w:rsidRPr="000B217C">
      <w:headerReference w:type="default" r:id="rId27"/>
      <w:footerReference w:type="even" r:id="rId28"/>
      <w:footerReference w:type="default" r:id="rId29"/>
      <w:pgSz w:w="12240" w:h="15840"/>
      <w:pgMar w:top="1440" w:right="1080" w:bottom="1440" w:left="1080" w:header="576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6D0" w:rsidRDefault="009C06D0">
      <w:pPr>
        <w:spacing w:after="0" w:line="240" w:lineRule="auto"/>
      </w:pPr>
      <w:r>
        <w:separator/>
      </w:r>
    </w:p>
  </w:endnote>
  <w:endnote w:type="continuationSeparator" w:id="0">
    <w:p w:rsidR="009C06D0" w:rsidRDefault="009C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 UltraLight"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10" w:rsidRDefault="00172D10">
    <w:pPr>
      <w:jc w:val="right"/>
    </w:pPr>
  </w:p>
  <w:p w:rsidR="00172D10" w:rsidRDefault="001C62C8" w:rsidP="009823B0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272063" w:themeColor="accent3"/>
      </w:rPr>
      <w:sym w:font="Wingdings 2" w:char="F097"/>
    </w:r>
  </w:p>
  <w:p w:rsidR="00172D10" w:rsidRDefault="00172D1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3F1D5A" w:themeColor="accent1"/>
        <w:rtl/>
      </w:rPr>
      <w:id w:val="-4055262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120C" w:rsidRPr="005D120C" w:rsidRDefault="005D120C" w:rsidP="002A3F71">
        <w:pPr>
          <w:pStyle w:val="Footer"/>
          <w:bidi/>
          <w:jc w:val="center"/>
          <w:rPr>
            <w:color w:val="3F1D5A" w:themeColor="accent1"/>
          </w:rPr>
        </w:pPr>
        <w:r w:rsidRPr="002A3F71">
          <w:rPr>
            <w:rFonts w:ascii="IRANSans UltraLight" w:hAnsi="IRANSans UltraLight" w:cs="IRANSans UltraLight"/>
            <w:color w:val="3F1D5A" w:themeColor="accent1"/>
          </w:rPr>
          <w:fldChar w:fldCharType="begin"/>
        </w:r>
        <w:r w:rsidRPr="002A3F71">
          <w:rPr>
            <w:rFonts w:ascii="IRANSans UltraLight" w:hAnsi="IRANSans UltraLight" w:cs="IRANSans UltraLight"/>
            <w:color w:val="3F1D5A" w:themeColor="accent1"/>
          </w:rPr>
          <w:instrText xml:space="preserve"> PAGE   \* MERGEFORMAT </w:instrText>
        </w:r>
        <w:r w:rsidRPr="002A3F71">
          <w:rPr>
            <w:rFonts w:ascii="IRANSans UltraLight" w:hAnsi="IRANSans UltraLight" w:cs="IRANSans UltraLight"/>
            <w:color w:val="3F1D5A" w:themeColor="accent1"/>
          </w:rPr>
          <w:fldChar w:fldCharType="separate"/>
        </w:r>
        <w:r w:rsidR="00D04CD2">
          <w:rPr>
            <w:rFonts w:ascii="IRANSans UltraLight" w:hAnsi="IRANSans UltraLight" w:cs="IRANSans UltraLight"/>
            <w:noProof/>
            <w:color w:val="3F1D5A" w:themeColor="accent1"/>
            <w:rtl/>
          </w:rPr>
          <w:t>7</w:t>
        </w:r>
        <w:r w:rsidRPr="002A3F71">
          <w:rPr>
            <w:rFonts w:ascii="IRANSans UltraLight" w:hAnsi="IRANSans UltraLight" w:cs="IRANSans UltraLight"/>
            <w:noProof/>
            <w:color w:val="3F1D5A" w:themeColor="accent1"/>
          </w:rPr>
          <w:fldChar w:fldCharType="end"/>
        </w:r>
      </w:p>
    </w:sdtContent>
  </w:sdt>
  <w:p w:rsidR="00172D10" w:rsidRDefault="00172D10" w:rsidP="005D120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6D0" w:rsidRDefault="009C06D0">
      <w:pPr>
        <w:spacing w:after="0" w:line="240" w:lineRule="auto"/>
      </w:pPr>
      <w:r>
        <w:separator/>
      </w:r>
    </w:p>
  </w:footnote>
  <w:footnote w:type="continuationSeparator" w:id="0">
    <w:p w:rsidR="009C06D0" w:rsidRDefault="009C06D0">
      <w:pPr>
        <w:spacing w:after="0" w:line="240" w:lineRule="auto"/>
      </w:pPr>
      <w:r>
        <w:continuationSeparator/>
      </w:r>
    </w:p>
  </w:footnote>
  <w:footnote w:id="1">
    <w:p w:rsidR="00463D2E" w:rsidRPr="00463D2E" w:rsidRDefault="00463D2E" w:rsidP="00463D2E">
      <w:pPr>
        <w:pStyle w:val="ListParagraph"/>
        <w:tabs>
          <w:tab w:val="left" w:pos="-90"/>
          <w:tab w:val="right" w:pos="990"/>
        </w:tabs>
        <w:spacing w:before="240"/>
        <w:ind w:left="1170" w:firstLine="0"/>
        <w:jc w:val="both"/>
        <w:rPr>
          <w:rFonts w:asciiTheme="majorHAnsi" w:hAnsiTheme="majorHAnsi" w:cs="IRANSans UltraLight"/>
          <w:sz w:val="24"/>
          <w:szCs w:val="24"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</w:p>
    <w:p w:rsidR="00463D2E" w:rsidRDefault="00463D2E" w:rsidP="00463D2E">
      <w:pPr>
        <w:pStyle w:val="ListParagraph"/>
        <w:tabs>
          <w:tab w:val="left" w:pos="-90"/>
          <w:tab w:val="right" w:pos="990"/>
        </w:tabs>
        <w:bidi/>
        <w:spacing w:before="240"/>
        <w:ind w:left="1170" w:firstLine="0"/>
        <w:jc w:val="both"/>
        <w:rPr>
          <w:rStyle w:val="Strong"/>
          <w:rFonts w:asciiTheme="majorHAnsi" w:hAnsiTheme="majorHAnsi" w:cs="Tahoma" w:hint="cs"/>
          <w:color w:val="404040"/>
          <w:shd w:val="clear" w:color="auto" w:fill="FFFFFF"/>
          <w:rtl/>
        </w:rPr>
      </w:pPr>
      <w:r w:rsidRPr="00463D2E">
        <w:rPr>
          <w:rStyle w:val="Strong"/>
          <w:rFonts w:asciiTheme="majorHAnsi" w:hAnsiTheme="majorHAnsi" w:cs="Tahoma"/>
          <w:color w:val="404040"/>
          <w:shd w:val="clear" w:color="auto" w:fill="FFFFFF"/>
        </w:rPr>
        <w:t>Supervise</w:t>
      </w:r>
      <w:r w:rsidRPr="00463D2E">
        <w:rPr>
          <w:rFonts w:asciiTheme="majorHAnsi" w:hAnsiTheme="majorHAnsi" w:cs="Tahoma"/>
          <w:color w:val="404040"/>
          <w:shd w:val="clear" w:color="auto" w:fill="FFFFFF"/>
        </w:rPr>
        <w:t>, </w:t>
      </w:r>
      <w:r w:rsidRPr="00463D2E">
        <w:rPr>
          <w:rStyle w:val="Strong"/>
          <w:rFonts w:asciiTheme="majorHAnsi" w:hAnsiTheme="majorHAnsi" w:cs="Tahoma"/>
          <w:color w:val="404040"/>
          <w:shd w:val="clear" w:color="auto" w:fill="FFFFFF"/>
        </w:rPr>
        <w:t>coordinate</w:t>
      </w:r>
      <w:r w:rsidRPr="00463D2E">
        <w:rPr>
          <w:rFonts w:asciiTheme="majorHAnsi" w:hAnsiTheme="majorHAnsi" w:cs="Tahoma"/>
          <w:color w:val="404040"/>
          <w:shd w:val="clear" w:color="auto" w:fill="FFFFFF"/>
        </w:rPr>
        <w:t>, and </w:t>
      </w:r>
      <w:r w:rsidRPr="00463D2E">
        <w:rPr>
          <w:rStyle w:val="Strong"/>
          <w:rFonts w:asciiTheme="majorHAnsi" w:hAnsiTheme="majorHAnsi" w:cs="Tahoma"/>
          <w:color w:val="404040"/>
          <w:shd w:val="clear" w:color="auto" w:fill="FFFFFF"/>
        </w:rPr>
        <w:t>plan</w:t>
      </w:r>
      <w:r w:rsidRPr="00463D2E">
        <w:rPr>
          <w:rFonts w:asciiTheme="majorHAnsi" w:hAnsiTheme="majorHAnsi" w:cs="Tahoma"/>
          <w:color w:val="404040"/>
          <w:shd w:val="clear" w:color="auto" w:fill="FFFFFF"/>
        </w:rPr>
        <w:t> to ensure low-friction and high-efficiency of the content-related operations in the </w:t>
      </w:r>
      <w:r w:rsidRPr="00463D2E">
        <w:rPr>
          <w:rStyle w:val="Strong"/>
          <w:rFonts w:asciiTheme="majorHAnsi" w:hAnsiTheme="majorHAnsi" w:cs="Tahoma"/>
          <w:color w:val="404040"/>
          <w:shd w:val="clear" w:color="auto" w:fill="FFFFFF"/>
        </w:rPr>
        <w:t>Corporate’s Content Machine.</w:t>
      </w:r>
    </w:p>
    <w:p w:rsidR="00463D2E" w:rsidRPr="00463D2E" w:rsidRDefault="00463D2E" w:rsidP="00463D2E">
      <w:pPr>
        <w:pStyle w:val="ListParagraph"/>
        <w:tabs>
          <w:tab w:val="left" w:pos="-90"/>
          <w:tab w:val="right" w:pos="990"/>
        </w:tabs>
        <w:bidi/>
        <w:spacing w:before="240"/>
        <w:ind w:left="1170" w:firstLine="0"/>
        <w:jc w:val="both"/>
        <w:rPr>
          <w:rFonts w:ascii="IRANSans UltraLight" w:hAnsi="IRANSans UltraLight" w:cs="IRANSans UltraLight"/>
          <w:b/>
          <w:bCs/>
          <w:sz w:val="24"/>
          <w:szCs w:val="24"/>
          <w:rtl/>
          <w:lang w:bidi="fa-IR"/>
        </w:rPr>
      </w:pPr>
      <w:r w:rsidRPr="00463D2E">
        <w:rPr>
          <w:rStyle w:val="Strong"/>
          <w:rFonts w:ascii="IRANSans UltraLight" w:hAnsi="IRANSans UltraLight" w:cs="IRANSans UltraLight"/>
          <w:b w:val="0"/>
          <w:bCs w:val="0"/>
          <w:color w:val="404040"/>
          <w:shd w:val="clear" w:color="auto" w:fill="FFFFFF"/>
          <w:rtl/>
        </w:rPr>
        <w:t xml:space="preserve">(تعریف از </w:t>
      </w:r>
      <w:r w:rsidRPr="00463D2E">
        <w:rPr>
          <w:rStyle w:val="Strong"/>
          <w:rFonts w:ascii="IRANSans UltraLight" w:hAnsi="IRANSans UltraLight" w:cs="IRANSans UltraLight"/>
          <w:b w:val="0"/>
          <w:bCs w:val="0"/>
          <w:color w:val="404040"/>
          <w:shd w:val="clear" w:color="auto" w:fill="FFFFFF"/>
        </w:rPr>
        <w:t>Webmindset</w:t>
      </w:r>
      <w:r w:rsidRPr="00463D2E">
        <w:rPr>
          <w:rStyle w:val="Strong"/>
          <w:rFonts w:ascii="IRANSans UltraLight" w:hAnsi="IRANSans UltraLight" w:cs="IRANSans UltraLight"/>
          <w:b w:val="0"/>
          <w:bCs w:val="0"/>
          <w:color w:val="404040"/>
          <w:shd w:val="clear" w:color="auto" w:fill="FFFFFF"/>
          <w:rtl/>
          <w:lang w:bidi="fa-IR"/>
        </w:rPr>
        <w:t>)</w:t>
      </w:r>
    </w:p>
    <w:p w:rsidR="00463D2E" w:rsidRDefault="00463D2E">
      <w:pPr>
        <w:pStyle w:val="FootnoteText"/>
        <w:rPr>
          <w:rFonts w:hint="cs"/>
          <w:rtl/>
          <w:lang w:bidi="fa-I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IRANSans UltraLight" w:hAnsi="IRANSans UltraLight" w:cs="IRANSans UltraLight"/>
        <w:color w:val="3F1D5A" w:themeColor="accent1"/>
        <w:rtl/>
      </w:rPr>
      <w:alias w:val="Title"/>
      <w:id w:val="-139649923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72D10" w:rsidRPr="002A3F71" w:rsidRDefault="002A3F71" w:rsidP="002A3F71">
        <w:pPr>
          <w:bidi/>
          <w:spacing w:after="0"/>
          <w:jc w:val="both"/>
          <w:rPr>
            <w:rFonts w:ascii="IRANSans UltraLight" w:hAnsi="IRANSans UltraLight" w:cs="IRANSans UltraLight"/>
            <w:color w:val="E4E9EF" w:themeColor="background2"/>
          </w:rPr>
        </w:pPr>
        <w:r w:rsidRPr="002A3F71">
          <w:rPr>
            <w:rFonts w:ascii="IRANSans UltraLight" w:hAnsi="IRANSans UltraLight" w:cs="IRANSans UltraLight"/>
            <w:color w:val="3F1D5A" w:themeColor="accent1"/>
            <w:rtl/>
          </w:rPr>
          <w:t>سیستم ارزیابی تولیدکنندگان و مدیران محتوا</w:t>
        </w:r>
      </w:p>
    </w:sdtContent>
  </w:sdt>
  <w:p w:rsidR="00172D10" w:rsidRPr="002A3F71" w:rsidRDefault="002A3F71" w:rsidP="002A3F71">
    <w:pPr>
      <w:bidi/>
      <w:jc w:val="both"/>
      <w:rPr>
        <w:rFonts w:ascii="IRANSans UltraLight" w:hAnsi="IRANSans UltraLight" w:cs="IRANSans UltraLight"/>
        <w:color w:val="F3642C" w:themeColor="text2"/>
      </w:rPr>
    </w:pPr>
    <w:r>
      <w:rPr>
        <w:rFonts w:ascii="IRANSans UltraLight" w:hAnsi="IRANSans UltraLight" w:cs="IRANSans UltraLight"/>
        <w:noProof/>
        <w:color w:val="F3642C" w:themeColor="text2"/>
      </w:rPr>
      <w:drawing>
        <wp:anchor distT="0" distB="0" distL="114300" distR="114300" simplePos="0" relativeHeight="251659264" behindDoc="0" locked="0" layoutInCell="1" allowOverlap="1" wp14:anchorId="41496107" wp14:editId="371C294D">
          <wp:simplePos x="0" y="0"/>
          <wp:positionH relativeFrom="margin">
            <wp:posOffset>-662940</wp:posOffset>
          </wp:positionH>
          <wp:positionV relativeFrom="margin">
            <wp:posOffset>-487680</wp:posOffset>
          </wp:positionV>
          <wp:extent cx="1040130" cy="594360"/>
          <wp:effectExtent l="0" t="0" r="762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df0f34-8ce2-413f-a02d-f023cd08f3ea.jf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76" t="29697" r="57857" b="31340"/>
                  <a:stretch/>
                </pic:blipFill>
                <pic:spPr bwMode="auto">
                  <a:xfrm>
                    <a:off x="0" y="0"/>
                    <a:ext cx="1040130" cy="594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IRANSans UltraLight" w:hAnsi="IRANSans UltraLight" w:cs="IRANSans UltraLight"/>
        <w:noProof/>
        <w:color w:val="F3642C" w:themeColor="text2"/>
      </w:rPr>
      <w:drawing>
        <wp:anchor distT="0" distB="0" distL="114300" distR="114300" simplePos="0" relativeHeight="251658240" behindDoc="0" locked="0" layoutInCell="1" allowOverlap="1" wp14:anchorId="4E694E0E" wp14:editId="38E45C2F">
          <wp:simplePos x="0" y="0"/>
          <wp:positionH relativeFrom="margin">
            <wp:posOffset>-662940</wp:posOffset>
          </wp:positionH>
          <wp:positionV relativeFrom="margin">
            <wp:posOffset>-906780</wp:posOffset>
          </wp:positionV>
          <wp:extent cx="1074420" cy="378460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sv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" cy="378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62C8" w:rsidRPr="002A3F71">
      <w:rPr>
        <w:rFonts w:ascii="IRANSans UltraLight" w:hAnsi="IRANSans UltraLight" w:cs="IRANSans UltraLight"/>
        <w:color w:val="F3642C" w:themeColor="text2"/>
      </w:rPr>
      <w:sym w:font="Symbol" w:char="F0B7"/>
    </w:r>
    <w:r w:rsidR="001C62C8" w:rsidRPr="002A3F71">
      <w:rPr>
        <w:rFonts w:ascii="IRANSans UltraLight" w:hAnsi="IRANSans UltraLight" w:cs="IRANSans UltraLight"/>
        <w:color w:val="F3642C" w:themeColor="text2"/>
      </w:rPr>
      <w:t xml:space="preserve"> </w:t>
    </w:r>
    <w:r w:rsidR="001C62C8" w:rsidRPr="002A3F71">
      <w:rPr>
        <w:rFonts w:ascii="IRANSans UltraLight" w:hAnsi="IRANSans UltraLight" w:cs="IRANSans UltraLight"/>
        <w:color w:val="F3642C" w:themeColor="text2"/>
      </w:rPr>
      <w:sym w:font="Symbol" w:char="F0B7"/>
    </w:r>
    <w:r w:rsidR="001C62C8" w:rsidRPr="002A3F71">
      <w:rPr>
        <w:rFonts w:ascii="IRANSans UltraLight" w:hAnsi="IRANSans UltraLight" w:cs="IRANSans UltraLight"/>
        <w:color w:val="F3642C" w:themeColor="text2"/>
      </w:rPr>
      <w:t xml:space="preserve"> </w:t>
    </w:r>
    <w:r w:rsidR="001C62C8" w:rsidRPr="002A3F71">
      <w:rPr>
        <w:rFonts w:ascii="IRANSans UltraLight" w:hAnsi="IRANSans UltraLight" w:cs="IRANSans UltraLight"/>
        <w:color w:val="F3642C" w:themeColor="text2"/>
      </w:rPr>
      <w:sym w:font="Symbol" w:char="F0B7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81B63"/>
    <w:multiLevelType w:val="hybridMultilevel"/>
    <w:tmpl w:val="AC048882"/>
    <w:lvl w:ilvl="0" w:tplc="BCE4E8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3775E"/>
    <w:multiLevelType w:val="hybridMultilevel"/>
    <w:tmpl w:val="27DED3A4"/>
    <w:lvl w:ilvl="0" w:tplc="BCE4E8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63C8C"/>
    <w:multiLevelType w:val="hybridMultilevel"/>
    <w:tmpl w:val="010218AA"/>
    <w:lvl w:ilvl="0" w:tplc="BCE4E844">
      <w:start w:val="1"/>
      <w:numFmt w:val="bullet"/>
      <w:lvlText w:val="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13A83DA1"/>
    <w:multiLevelType w:val="hybridMultilevel"/>
    <w:tmpl w:val="F32C8CB4"/>
    <w:lvl w:ilvl="0" w:tplc="BCE4E8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2140A"/>
    <w:multiLevelType w:val="hybridMultilevel"/>
    <w:tmpl w:val="EAEE5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853FE7"/>
    <w:multiLevelType w:val="hybridMultilevel"/>
    <w:tmpl w:val="90220006"/>
    <w:lvl w:ilvl="0" w:tplc="BCE4E8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DE0F43"/>
    <w:multiLevelType w:val="hybridMultilevel"/>
    <w:tmpl w:val="60782EB0"/>
    <w:lvl w:ilvl="0" w:tplc="BCE4E844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B2C5713"/>
    <w:multiLevelType w:val="hybridMultilevel"/>
    <w:tmpl w:val="74AC8D86"/>
    <w:lvl w:ilvl="0" w:tplc="BCE4E844">
      <w:start w:val="1"/>
      <w:numFmt w:val="bullet"/>
      <w:lvlText w:val=""/>
      <w:lvlJc w:val="left"/>
      <w:pPr>
        <w:ind w:left="7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780" w:hanging="360"/>
      </w:pPr>
      <w:rPr>
        <w:rFonts w:ascii="Wingdings" w:hAnsi="Wingdings" w:hint="default"/>
      </w:rPr>
    </w:lvl>
  </w:abstractNum>
  <w:abstractNum w:abstractNumId="8">
    <w:nsid w:val="7D352230"/>
    <w:multiLevelType w:val="hybridMultilevel"/>
    <w:tmpl w:val="8B026422"/>
    <w:lvl w:ilvl="0" w:tplc="BCE4E8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F71"/>
    <w:rsid w:val="000B217C"/>
    <w:rsid w:val="00172D10"/>
    <w:rsid w:val="001A2155"/>
    <w:rsid w:val="001C62C8"/>
    <w:rsid w:val="00260E5B"/>
    <w:rsid w:val="002A2E02"/>
    <w:rsid w:val="002A3F71"/>
    <w:rsid w:val="002B6A73"/>
    <w:rsid w:val="003538A5"/>
    <w:rsid w:val="00374C02"/>
    <w:rsid w:val="00426F60"/>
    <w:rsid w:val="00463D2E"/>
    <w:rsid w:val="004F53E9"/>
    <w:rsid w:val="005D120C"/>
    <w:rsid w:val="00732598"/>
    <w:rsid w:val="00885C79"/>
    <w:rsid w:val="008A25CD"/>
    <w:rsid w:val="00901939"/>
    <w:rsid w:val="0096164A"/>
    <w:rsid w:val="009823B0"/>
    <w:rsid w:val="009C06D0"/>
    <w:rsid w:val="00A272E4"/>
    <w:rsid w:val="00AE78E2"/>
    <w:rsid w:val="00B61CC7"/>
    <w:rsid w:val="00B76B9C"/>
    <w:rsid w:val="00B903A7"/>
    <w:rsid w:val="00BB0455"/>
    <w:rsid w:val="00BC0B13"/>
    <w:rsid w:val="00C2660E"/>
    <w:rsid w:val="00D04CD2"/>
    <w:rsid w:val="00DB1780"/>
    <w:rsid w:val="00ED6530"/>
    <w:rsid w:val="00FA6446"/>
    <w:rsid w:val="00FD2FA9"/>
    <w:rsid w:val="00FF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BEE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3F71"/>
    <w:pPr>
      <w:widowControl w:val="0"/>
      <w:shd w:val="clear" w:color="auto" w:fill="3F1D5A" w:themeFill="accent1"/>
      <w:bidi/>
      <w:spacing w:before="360" w:after="0" w:line="240" w:lineRule="auto"/>
      <w:jc w:val="both"/>
      <w:outlineLvl w:val="0"/>
    </w:pPr>
    <w:rPr>
      <w:rFonts w:asciiTheme="majorHAnsi" w:eastAsiaTheme="majorEastAsia" w:hAnsiTheme="majorHAnsi" w:cs="IRANSans UltraLight"/>
      <w:sz w:val="28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6B9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F3642C" w:themeColor="text2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F71"/>
    <w:rPr>
      <w:rFonts w:asciiTheme="majorHAnsi" w:eastAsiaTheme="majorEastAsia" w:hAnsiTheme="majorHAnsi" w:cs="IRANSans UltraLight"/>
      <w:sz w:val="28"/>
      <w:szCs w:val="32"/>
      <w:shd w:val="clear" w:color="auto" w:fill="3F1D5A" w:themeFill="accent1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B76B9C"/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le">
    <w:name w:val="Title"/>
    <w:basedOn w:val="Normal"/>
    <w:next w:val="Normal"/>
    <w:link w:val="TitleChar"/>
    <w:uiPriority w:val="10"/>
    <w:qFormat/>
    <w:rsid w:val="008A25CD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8A25CD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B76B9C"/>
    <w:pPr>
      <w:numPr>
        <w:ilvl w:val="1"/>
      </w:numPr>
    </w:pPr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76B9C"/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3F1D5A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3F1D5A" w:themeFill="accent1"/>
      <w:lang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unhideWhenUsed/>
    <w:rsid w:val="00B90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basedOn w:val="TableNormal"/>
    <w:uiPriority w:val="44"/>
    <w:rsid w:val="00B90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1">
    <w:name w:val="Style1"/>
    <w:basedOn w:val="Title"/>
    <w:link w:val="Style1Char"/>
    <w:qFormat/>
    <w:rsid w:val="002A2E02"/>
    <w:pPr>
      <w:framePr w:hSpace="187" w:wrap="around" w:vAnchor="page" w:hAnchor="margin" w:xAlign="center" w:y="4942"/>
      <w:jc w:val="center"/>
    </w:pPr>
    <w:rPr>
      <w:b w:val="0"/>
    </w:rPr>
  </w:style>
  <w:style w:type="character" w:customStyle="1" w:styleId="Style1Char">
    <w:name w:val="Style1 Char"/>
    <w:basedOn w:val="TitleChar"/>
    <w:link w:val="Style1"/>
    <w:rsid w:val="002A2E02"/>
    <w:rPr>
      <w:rFonts w:asciiTheme="majorHAnsi" w:eastAsiaTheme="majorEastAsia" w:hAnsiTheme="majorHAnsi" w:cstheme="majorBidi"/>
      <w:b w:val="0"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3D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3D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3D2E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DB1780"/>
    <w:pPr>
      <w:tabs>
        <w:tab w:val="right" w:leader="dot" w:pos="10070"/>
      </w:tabs>
      <w:bidi/>
      <w:spacing w:after="100"/>
    </w:pPr>
  </w:style>
  <w:style w:type="character" w:styleId="Hyperlink">
    <w:name w:val="Hyperlink"/>
    <w:basedOn w:val="DefaultParagraphFont"/>
    <w:uiPriority w:val="99"/>
    <w:unhideWhenUsed/>
    <w:rsid w:val="00DB1780"/>
    <w:rPr>
      <w:color w:val="F3642C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3F71"/>
    <w:pPr>
      <w:widowControl w:val="0"/>
      <w:shd w:val="clear" w:color="auto" w:fill="3F1D5A" w:themeFill="accent1"/>
      <w:bidi/>
      <w:spacing w:before="360" w:after="0" w:line="240" w:lineRule="auto"/>
      <w:jc w:val="both"/>
      <w:outlineLvl w:val="0"/>
    </w:pPr>
    <w:rPr>
      <w:rFonts w:asciiTheme="majorHAnsi" w:eastAsiaTheme="majorEastAsia" w:hAnsiTheme="majorHAnsi" w:cs="IRANSans UltraLight"/>
      <w:sz w:val="28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6B9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F3642C" w:themeColor="text2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F71"/>
    <w:rPr>
      <w:rFonts w:asciiTheme="majorHAnsi" w:eastAsiaTheme="majorEastAsia" w:hAnsiTheme="majorHAnsi" w:cs="IRANSans UltraLight"/>
      <w:sz w:val="28"/>
      <w:szCs w:val="32"/>
      <w:shd w:val="clear" w:color="auto" w:fill="3F1D5A" w:themeFill="accent1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B76B9C"/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le">
    <w:name w:val="Title"/>
    <w:basedOn w:val="Normal"/>
    <w:next w:val="Normal"/>
    <w:link w:val="TitleChar"/>
    <w:uiPriority w:val="10"/>
    <w:qFormat/>
    <w:rsid w:val="008A25CD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8A25CD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B76B9C"/>
    <w:pPr>
      <w:numPr>
        <w:ilvl w:val="1"/>
      </w:numPr>
    </w:pPr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76B9C"/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3F1D5A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3F1D5A" w:themeFill="accent1"/>
      <w:lang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unhideWhenUsed/>
    <w:rsid w:val="00B90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basedOn w:val="TableNormal"/>
    <w:uiPriority w:val="44"/>
    <w:rsid w:val="00B90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1">
    <w:name w:val="Style1"/>
    <w:basedOn w:val="Title"/>
    <w:link w:val="Style1Char"/>
    <w:qFormat/>
    <w:rsid w:val="002A2E02"/>
    <w:pPr>
      <w:framePr w:hSpace="187" w:wrap="around" w:vAnchor="page" w:hAnchor="margin" w:xAlign="center" w:y="4942"/>
      <w:jc w:val="center"/>
    </w:pPr>
    <w:rPr>
      <w:b w:val="0"/>
    </w:rPr>
  </w:style>
  <w:style w:type="character" w:customStyle="1" w:styleId="Style1Char">
    <w:name w:val="Style1 Char"/>
    <w:basedOn w:val="TitleChar"/>
    <w:link w:val="Style1"/>
    <w:rsid w:val="002A2E02"/>
    <w:rPr>
      <w:rFonts w:asciiTheme="majorHAnsi" w:eastAsiaTheme="majorEastAsia" w:hAnsiTheme="majorHAnsi" w:cstheme="majorBidi"/>
      <w:b w:val="0"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3D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3D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3D2E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DB1780"/>
    <w:pPr>
      <w:tabs>
        <w:tab w:val="right" w:leader="dot" w:pos="10070"/>
      </w:tabs>
      <w:bidi/>
      <w:spacing w:after="100"/>
    </w:pPr>
  </w:style>
  <w:style w:type="character" w:styleId="Hyperlink">
    <w:name w:val="Hyperlink"/>
    <w:basedOn w:val="DefaultParagraphFont"/>
    <w:uiPriority w:val="99"/>
    <w:unhideWhenUsed/>
    <w:rsid w:val="00DB1780"/>
    <w:rPr>
      <w:color w:val="F3642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mailto:Yavar@Noyan.io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17" Type="http://schemas.openxmlformats.org/officeDocument/2006/relationships/image" Target="media/image5.png"/><Relationship Id="rId25" Type="http://schemas.openxmlformats.org/officeDocument/2006/relationships/hyperlink" Target="mailto:Moshirfar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image" Target="media/image2.sv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f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ar\AppData\Roaming\Microsoft\Templates\Report_Executive_desig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Executive">
  <a:themeElements>
    <a:clrScheme name="Custom 224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4FD86-6B3E-4861-BC74-3B6952E8B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Report_Executive_design</Template>
  <TotalTime>155</TotalTime>
  <Pages>10</Pages>
  <Words>1534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سیستم ارزیابی تولیدکنندگان و مدیران محتوا</dc:title>
  <dc:creator>Windows User</dc:creator>
  <cp:lastModifiedBy>Windows User</cp:lastModifiedBy>
  <cp:revision>5</cp:revision>
  <cp:lastPrinted>2018-06-17T11:31:00Z</cp:lastPrinted>
  <dcterms:created xsi:type="dcterms:W3CDTF">2018-06-17T08:59:00Z</dcterms:created>
  <dcterms:modified xsi:type="dcterms:W3CDTF">2018-06-17T11:34:00Z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